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552" w:rsidRPr="00A819F6" w:rsidRDefault="00E0138A" w:rsidP="00976552">
      <w:pPr>
        <w:rPr>
          <w:rFonts w:cs="Arial"/>
          <w:b/>
          <w:bCs/>
          <w:color w:val="000000" w:themeColor="text1"/>
          <w:sz w:val="28"/>
          <w:szCs w:val="28"/>
        </w:rPr>
      </w:pPr>
      <w:r w:rsidRPr="00E0138A">
        <w:rPr>
          <w:rFonts w:cs="Arial"/>
          <w:b/>
          <w:bCs/>
          <w:color w:val="000000" w:themeColor="text1"/>
          <w:sz w:val="28"/>
          <w:szCs w:val="28"/>
        </w:rPr>
        <w:t xml:space="preserve">Bad </w:t>
      </w:r>
      <w:proofErr w:type="spellStart"/>
      <w:r w:rsidRPr="00E0138A">
        <w:rPr>
          <w:rFonts w:cs="Arial"/>
          <w:b/>
          <w:bCs/>
          <w:color w:val="000000" w:themeColor="text1"/>
          <w:sz w:val="28"/>
          <w:szCs w:val="28"/>
        </w:rPr>
        <w:t>Krozingen</w:t>
      </w:r>
      <w:proofErr w:type="spellEnd"/>
      <w:r w:rsidR="00976552" w:rsidRPr="00E0138A">
        <w:rPr>
          <w:rFonts w:cs="Arial"/>
          <w:b/>
          <w:bCs/>
          <w:color w:val="000000" w:themeColor="text1"/>
          <w:sz w:val="28"/>
          <w:szCs w:val="28"/>
        </w:rPr>
        <w:t xml:space="preserve">: </w:t>
      </w:r>
      <w:r w:rsidR="00FD5CAA" w:rsidRPr="00E0138A">
        <w:rPr>
          <w:rFonts w:cs="Arial"/>
          <w:b/>
          <w:bCs/>
          <w:color w:val="000000" w:themeColor="text1"/>
          <w:sz w:val="28"/>
          <w:szCs w:val="28"/>
        </w:rPr>
        <w:t>„</w:t>
      </w:r>
      <w:r w:rsidRPr="00E0138A">
        <w:rPr>
          <w:rFonts w:cs="Arial"/>
          <w:b/>
          <w:bCs/>
          <w:color w:val="000000" w:themeColor="text1"/>
          <w:sz w:val="28"/>
          <w:szCs w:val="28"/>
        </w:rPr>
        <w:t>An der B3</w:t>
      </w:r>
      <w:r w:rsidR="00FD5CAA" w:rsidRPr="00E0138A">
        <w:rPr>
          <w:rFonts w:cs="Arial"/>
          <w:b/>
          <w:bCs/>
          <w:color w:val="000000" w:themeColor="text1"/>
          <w:sz w:val="28"/>
          <w:szCs w:val="28"/>
        </w:rPr>
        <w:t>“</w:t>
      </w:r>
    </w:p>
    <w:p w:rsidR="00976552" w:rsidRPr="00A819F6" w:rsidRDefault="00976552" w:rsidP="00802EE3">
      <w:pPr>
        <w:rPr>
          <w:rFonts w:cs="Arial"/>
          <w:b/>
          <w:bCs/>
          <w:color w:val="000000" w:themeColor="text1"/>
          <w:sz w:val="28"/>
          <w:szCs w:val="28"/>
        </w:rPr>
      </w:pPr>
      <w:r w:rsidRPr="00A819F6">
        <w:rPr>
          <w:rFonts w:cs="Arial"/>
          <w:b/>
          <w:bCs/>
          <w:color w:val="000000" w:themeColor="text1"/>
          <w:sz w:val="28"/>
          <w:szCs w:val="28"/>
        </w:rPr>
        <w:t>Privates Modernisierungsvorhaben</w:t>
      </w:r>
    </w:p>
    <w:p w:rsidR="002472E9" w:rsidRDefault="002472E9" w:rsidP="00802EE3">
      <w:pPr>
        <w:rPr>
          <w:rFonts w:cs="Arial"/>
          <w:bCs/>
          <w:sz w:val="20"/>
        </w:rPr>
      </w:pPr>
    </w:p>
    <w:p w:rsidR="00802EE3" w:rsidRPr="004E3B24" w:rsidRDefault="00802EE3" w:rsidP="00802EE3">
      <w:pPr>
        <w:rPr>
          <w:rFonts w:cs="Arial"/>
          <w:bCs/>
          <w:sz w:val="20"/>
        </w:rPr>
      </w:pPr>
    </w:p>
    <w:p w:rsidR="00976552" w:rsidRPr="00802EE3" w:rsidRDefault="00802EE3" w:rsidP="00802EE3">
      <w:pPr>
        <w:pStyle w:val="berschrift1"/>
      </w:pPr>
      <w:r w:rsidRPr="00802EE3">
        <w:t>I.</w:t>
      </w:r>
      <w:r w:rsidRPr="00802EE3">
        <w:tab/>
      </w:r>
      <w:r w:rsidR="00976552" w:rsidRPr="00802EE3">
        <w:t>Kontaktdaten Eigentümer</w:t>
      </w:r>
    </w:p>
    <w:tbl>
      <w:tblPr>
        <w:tblStyle w:val="Tabellengitternetz"/>
        <w:tblW w:w="9209" w:type="dxa"/>
        <w:tblLook w:val="04A0" w:firstRow="1" w:lastRow="0" w:firstColumn="1" w:lastColumn="0" w:noHBand="0" w:noVBand="1"/>
      </w:tblPr>
      <w:tblGrid>
        <w:gridCol w:w="2935"/>
        <w:gridCol w:w="6274"/>
      </w:tblGrid>
      <w:tr w:rsidR="00976552" w:rsidRPr="004E3B24" w:rsidTr="00591AE2">
        <w:trPr>
          <w:trHeight w:val="567"/>
        </w:trPr>
        <w:tc>
          <w:tcPr>
            <w:tcW w:w="2935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Eigentümer</w:t>
            </w:r>
          </w:p>
        </w:tc>
        <w:tc>
          <w:tcPr>
            <w:tcW w:w="6274" w:type="dxa"/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591AE2">
        <w:trPr>
          <w:trHeight w:val="567"/>
        </w:trPr>
        <w:tc>
          <w:tcPr>
            <w:tcW w:w="2935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Eigentümergemeinschaft</w:t>
            </w:r>
          </w:p>
        </w:tc>
        <w:tc>
          <w:tcPr>
            <w:tcW w:w="6274" w:type="dxa"/>
          </w:tcPr>
          <w:p w:rsidR="00976552" w:rsidRPr="004E3B24" w:rsidRDefault="004D1E3F" w:rsidP="007671BE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-143505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552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976552" w:rsidRPr="004E3B24">
              <w:rPr>
                <w:rFonts w:cs="Arial"/>
                <w:bCs/>
                <w:szCs w:val="22"/>
              </w:rPr>
              <w:tab/>
            </w:r>
            <w:r w:rsidR="00976552" w:rsidRPr="004E3B24">
              <w:rPr>
                <w:rFonts w:cs="Arial"/>
                <w:szCs w:val="22"/>
              </w:rPr>
              <w:t>ja; alle Eigentümer angeben:</w:t>
            </w:r>
            <w:r w:rsidR="00A819F6">
              <w:rPr>
                <w:rFonts w:cs="Arial"/>
                <w:szCs w:val="22"/>
              </w:rPr>
              <w:t xml:space="preserve">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  <w:bookmarkEnd w:id="0"/>
          </w:p>
          <w:p w:rsidR="00976552" w:rsidRPr="004E3B24" w:rsidRDefault="004D1E3F" w:rsidP="007671BE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132963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552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976552" w:rsidRPr="004E3B24">
              <w:rPr>
                <w:rFonts w:cs="Arial"/>
                <w:bCs/>
                <w:szCs w:val="22"/>
              </w:rPr>
              <w:tab/>
            </w:r>
            <w:r w:rsidR="00976552" w:rsidRPr="004E3B24">
              <w:rPr>
                <w:rFonts w:cs="Arial"/>
                <w:szCs w:val="22"/>
              </w:rPr>
              <w:t>nein</w:t>
            </w:r>
          </w:p>
        </w:tc>
      </w:tr>
      <w:tr w:rsidR="00976552" w:rsidRPr="004E3B24" w:rsidTr="00591AE2">
        <w:trPr>
          <w:trHeight w:val="567"/>
        </w:trPr>
        <w:tc>
          <w:tcPr>
            <w:tcW w:w="2935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Anschrift des Eigentümers / Ansprechpartners</w:t>
            </w:r>
          </w:p>
        </w:tc>
        <w:tc>
          <w:tcPr>
            <w:tcW w:w="6274" w:type="dxa"/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976552" w:rsidRPr="004E3B24" w:rsidTr="00591AE2">
        <w:trPr>
          <w:trHeight w:val="567"/>
        </w:trPr>
        <w:tc>
          <w:tcPr>
            <w:tcW w:w="2935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Email des Eigentümers</w:t>
            </w:r>
          </w:p>
        </w:tc>
        <w:tc>
          <w:tcPr>
            <w:tcW w:w="6274" w:type="dxa"/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591AE2">
        <w:trPr>
          <w:trHeight w:val="567"/>
        </w:trPr>
        <w:tc>
          <w:tcPr>
            <w:tcW w:w="2935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Telefon des Eigentümers</w:t>
            </w:r>
          </w:p>
        </w:tc>
        <w:tc>
          <w:tcPr>
            <w:tcW w:w="6274" w:type="dxa"/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591AE2">
        <w:trPr>
          <w:trHeight w:val="567"/>
        </w:trPr>
        <w:tc>
          <w:tcPr>
            <w:tcW w:w="2935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Bankverbindung</w:t>
            </w:r>
          </w:p>
        </w:tc>
        <w:tc>
          <w:tcPr>
            <w:tcW w:w="6274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Kreditinstitut:</w:t>
            </w:r>
            <w:r w:rsidR="00A819F6">
              <w:rPr>
                <w:rFonts w:cs="Arial"/>
                <w:szCs w:val="22"/>
              </w:rPr>
              <w:t xml:space="preserve">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IBAN:</w:t>
            </w:r>
            <w:r w:rsidR="00A819F6">
              <w:rPr>
                <w:rFonts w:cs="Arial"/>
                <w:szCs w:val="22"/>
              </w:rPr>
              <w:t xml:space="preserve">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</w:tbl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5"/>
        <w:gridCol w:w="6279"/>
      </w:tblGrid>
      <w:tr w:rsidR="00A819F6" w:rsidRPr="005B1A62" w:rsidTr="001746D4">
        <w:trPr>
          <w:trHeight w:val="56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F6" w:rsidRPr="004E3B24" w:rsidRDefault="00A819F6" w:rsidP="00A9654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 xml:space="preserve">Vorzugssteuerabzugs-berechtigung 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19F6" w:rsidRPr="004E3B24" w:rsidRDefault="004D1E3F" w:rsidP="00A96542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szCs w:val="22"/>
                </w:rPr>
                <w:id w:val="-80530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9F6" w:rsidRPr="005B1A62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  <w:r w:rsidR="00A819F6" w:rsidRPr="004E3B24">
              <w:rPr>
                <w:rFonts w:cs="Arial"/>
                <w:szCs w:val="22"/>
              </w:rPr>
              <w:tab/>
              <w:t xml:space="preserve">ja, in welcher Höhe: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  <w:r w:rsidR="00A819F6">
              <w:rPr>
                <w:rFonts w:cs="Arial"/>
                <w:szCs w:val="22"/>
              </w:rPr>
              <w:t xml:space="preserve"> %</w:t>
            </w:r>
          </w:p>
          <w:p w:rsidR="00A819F6" w:rsidRPr="005B1A62" w:rsidRDefault="004D1E3F" w:rsidP="00A96542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szCs w:val="22"/>
                </w:rPr>
                <w:id w:val="89677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9F6" w:rsidRPr="005B1A62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  <w:r w:rsidR="00A819F6" w:rsidRPr="004E3B24">
              <w:rPr>
                <w:rFonts w:cs="Arial"/>
                <w:szCs w:val="22"/>
              </w:rPr>
              <w:tab/>
              <w:t>nein</w:t>
            </w:r>
          </w:p>
        </w:tc>
      </w:tr>
    </w:tbl>
    <w:p w:rsidR="00976552" w:rsidRDefault="00976552" w:rsidP="00976552">
      <w:pPr>
        <w:tabs>
          <w:tab w:val="left" w:pos="426"/>
          <w:tab w:val="left" w:pos="5387"/>
          <w:tab w:val="left" w:pos="9498"/>
        </w:tabs>
        <w:rPr>
          <w:rFonts w:cs="Arial"/>
          <w:szCs w:val="22"/>
        </w:rPr>
      </w:pPr>
    </w:p>
    <w:p w:rsidR="00802EE3" w:rsidRPr="004E3B24" w:rsidRDefault="00802EE3" w:rsidP="00976552">
      <w:pPr>
        <w:tabs>
          <w:tab w:val="left" w:pos="426"/>
          <w:tab w:val="left" w:pos="5387"/>
          <w:tab w:val="left" w:pos="9498"/>
        </w:tabs>
        <w:rPr>
          <w:rFonts w:cs="Arial"/>
          <w:szCs w:val="22"/>
        </w:rPr>
      </w:pPr>
    </w:p>
    <w:p w:rsidR="00976552" w:rsidRPr="004E3B24" w:rsidRDefault="00802EE3" w:rsidP="00BA10C5">
      <w:pPr>
        <w:pStyle w:val="berschrift1"/>
      </w:pPr>
      <w:r>
        <w:t>II.</w:t>
      </w:r>
      <w:r>
        <w:tab/>
      </w:r>
      <w:r w:rsidR="00976552" w:rsidRPr="004E3B24">
        <w:t>Informationen zum Gebäude</w:t>
      </w:r>
    </w:p>
    <w:tbl>
      <w:tblPr>
        <w:tblStyle w:val="Tabellengitternetz"/>
        <w:tblW w:w="9219" w:type="dxa"/>
        <w:tblInd w:w="-5" w:type="dxa"/>
        <w:tblLook w:val="04A0" w:firstRow="1" w:lastRow="0" w:firstColumn="1" w:lastColumn="0" w:noHBand="0" w:noVBand="1"/>
      </w:tblPr>
      <w:tblGrid>
        <w:gridCol w:w="2872"/>
        <w:gridCol w:w="6347"/>
      </w:tblGrid>
      <w:tr w:rsidR="00976552" w:rsidRPr="004E3B24" w:rsidTr="00FF0DD3">
        <w:trPr>
          <w:trHeight w:val="567"/>
        </w:trPr>
        <w:tc>
          <w:tcPr>
            <w:tcW w:w="2872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Flurstück Nr.</w:t>
            </w:r>
          </w:p>
        </w:tc>
        <w:tc>
          <w:tcPr>
            <w:tcW w:w="6347" w:type="dxa"/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85077D" w:rsidRPr="004E3B24" w:rsidTr="00FF0DD3">
        <w:trPr>
          <w:trHeight w:val="567"/>
        </w:trPr>
        <w:tc>
          <w:tcPr>
            <w:tcW w:w="2872" w:type="dxa"/>
          </w:tcPr>
          <w:p w:rsidR="0085077D" w:rsidRPr="004E3B24" w:rsidRDefault="0085077D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Wurde das Haus vor mehr als 3 Jahren erworben?</w:t>
            </w:r>
          </w:p>
        </w:tc>
        <w:tc>
          <w:tcPr>
            <w:tcW w:w="6347" w:type="dxa"/>
          </w:tcPr>
          <w:p w:rsidR="0085077D" w:rsidRPr="004E3B24" w:rsidRDefault="004D1E3F" w:rsidP="0085077D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-137487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77D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85077D" w:rsidRPr="004E3B24">
              <w:rPr>
                <w:rFonts w:cs="Arial"/>
                <w:bCs/>
                <w:szCs w:val="22"/>
              </w:rPr>
              <w:tab/>
            </w:r>
            <w:r w:rsidR="0085077D" w:rsidRPr="004E3B24">
              <w:rPr>
                <w:rFonts w:cs="Arial"/>
                <w:szCs w:val="22"/>
              </w:rPr>
              <w:t>ja</w:t>
            </w:r>
          </w:p>
          <w:p w:rsidR="0085077D" w:rsidRPr="004E3B24" w:rsidRDefault="004D1E3F" w:rsidP="0085077D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25270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77D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85077D" w:rsidRPr="004E3B24">
              <w:rPr>
                <w:rFonts w:cs="Arial"/>
                <w:bCs/>
                <w:szCs w:val="22"/>
              </w:rPr>
              <w:tab/>
            </w:r>
            <w:r w:rsidR="0085077D" w:rsidRPr="004E3B24">
              <w:rPr>
                <w:rFonts w:cs="Arial"/>
                <w:szCs w:val="22"/>
              </w:rPr>
              <w:t>nein</w:t>
            </w:r>
          </w:p>
        </w:tc>
      </w:tr>
      <w:tr w:rsidR="00976552" w:rsidRPr="004E3B24" w:rsidTr="00FF0DD3">
        <w:trPr>
          <w:trHeight w:val="567"/>
        </w:trPr>
        <w:tc>
          <w:tcPr>
            <w:tcW w:w="2872" w:type="dxa"/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Straße des Gebäudes im Sanierungsgebiet</w:t>
            </w:r>
          </w:p>
        </w:tc>
        <w:tc>
          <w:tcPr>
            <w:tcW w:w="6347" w:type="dxa"/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BA0094" w:rsidRPr="004E3B24" w:rsidTr="00FF0DD3">
        <w:trPr>
          <w:trHeight w:val="567"/>
        </w:trPr>
        <w:tc>
          <w:tcPr>
            <w:tcW w:w="2872" w:type="dxa"/>
          </w:tcPr>
          <w:p w:rsidR="00BA0094" w:rsidRPr="004E3B24" w:rsidRDefault="00BA0094" w:rsidP="007671BE">
            <w:pPr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Steht das Gebäude unter Denkmalschutz?</w:t>
            </w:r>
          </w:p>
        </w:tc>
        <w:tc>
          <w:tcPr>
            <w:tcW w:w="6347" w:type="dxa"/>
          </w:tcPr>
          <w:p w:rsidR="00BA0094" w:rsidRPr="004E3B24" w:rsidRDefault="004D1E3F" w:rsidP="00BA0094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31584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094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BA0094" w:rsidRPr="004E3B24">
              <w:rPr>
                <w:rFonts w:cs="Arial"/>
                <w:bCs/>
                <w:szCs w:val="22"/>
              </w:rPr>
              <w:tab/>
            </w:r>
            <w:r w:rsidR="00BA0094" w:rsidRPr="004E3B24">
              <w:rPr>
                <w:rFonts w:cs="Arial"/>
                <w:szCs w:val="22"/>
              </w:rPr>
              <w:t>ja</w:t>
            </w:r>
          </w:p>
          <w:p w:rsidR="00BA0094" w:rsidRPr="00F50941" w:rsidRDefault="004D1E3F" w:rsidP="00BA0094">
            <w:pPr>
              <w:spacing w:before="60" w:after="60"/>
              <w:rPr>
                <w:rFonts w:cs="Arial"/>
                <w:szCs w:val="22"/>
                <w:highlight w:val="lightGray"/>
              </w:rPr>
            </w:pPr>
            <w:sdt>
              <w:sdtPr>
                <w:rPr>
                  <w:rFonts w:cs="Arial"/>
                  <w:bCs/>
                  <w:szCs w:val="22"/>
                </w:rPr>
                <w:id w:val="186847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094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BA0094" w:rsidRPr="004E3B24">
              <w:rPr>
                <w:rFonts w:cs="Arial"/>
                <w:bCs/>
                <w:szCs w:val="22"/>
              </w:rPr>
              <w:tab/>
            </w:r>
            <w:r w:rsidR="00BA0094" w:rsidRPr="004E3B24">
              <w:rPr>
                <w:rFonts w:cs="Arial"/>
                <w:szCs w:val="22"/>
              </w:rPr>
              <w:t>nein</w:t>
            </w:r>
          </w:p>
        </w:tc>
      </w:tr>
      <w:tr w:rsidR="00976552" w:rsidRPr="004E3B24" w:rsidTr="00FF0DD3">
        <w:trPr>
          <w:trHeight w:val="567"/>
        </w:trPr>
        <w:tc>
          <w:tcPr>
            <w:tcW w:w="2872" w:type="dxa"/>
          </w:tcPr>
          <w:p w:rsidR="00976552" w:rsidRPr="004E3B24" w:rsidRDefault="00976552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br w:type="page"/>
              <w:t>Zahl der Vollgeschosse</w:t>
            </w:r>
          </w:p>
        </w:tc>
        <w:tc>
          <w:tcPr>
            <w:tcW w:w="6347" w:type="dxa"/>
          </w:tcPr>
          <w:p w:rsidR="00976552" w:rsidRPr="004E3B24" w:rsidRDefault="001D07ED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FF0DD3">
        <w:trPr>
          <w:trHeight w:val="567"/>
        </w:trPr>
        <w:tc>
          <w:tcPr>
            <w:tcW w:w="2872" w:type="dxa"/>
          </w:tcPr>
          <w:p w:rsidR="00976552" w:rsidRPr="004E3B24" w:rsidRDefault="00976552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Summe der Wohnungen</w:t>
            </w:r>
          </w:p>
        </w:tc>
        <w:tc>
          <w:tcPr>
            <w:tcW w:w="6347" w:type="dxa"/>
          </w:tcPr>
          <w:p w:rsidR="00976552" w:rsidRPr="004E3B24" w:rsidRDefault="001D07ED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7D14B9" w:rsidRPr="004E3B24" w:rsidTr="00F53E68">
        <w:trPr>
          <w:trHeight w:val="567"/>
        </w:trPr>
        <w:tc>
          <w:tcPr>
            <w:tcW w:w="2872" w:type="dxa"/>
          </w:tcPr>
          <w:p w:rsidR="007D14B9" w:rsidRPr="004E3B24" w:rsidRDefault="00BC0D97" w:rsidP="00BC0D97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Bestehende Wohnfläche in m</w:t>
            </w:r>
            <w:r w:rsidRPr="004E3B24">
              <w:rPr>
                <w:rFonts w:cs="Arial"/>
                <w:szCs w:val="22"/>
                <w:vertAlign w:val="superscript"/>
              </w:rPr>
              <w:t>2</w:t>
            </w:r>
          </w:p>
        </w:tc>
        <w:tc>
          <w:tcPr>
            <w:tcW w:w="6347" w:type="dxa"/>
          </w:tcPr>
          <w:p w:rsidR="007D14B9" w:rsidRPr="004E3B24" w:rsidRDefault="001D07ED" w:rsidP="00F53E68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FF0DD3">
        <w:trPr>
          <w:trHeight w:val="567"/>
        </w:trPr>
        <w:tc>
          <w:tcPr>
            <w:tcW w:w="2872" w:type="dxa"/>
          </w:tcPr>
          <w:p w:rsidR="00976552" w:rsidRPr="004E3B24" w:rsidRDefault="00976552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Summe Gewerbe</w:t>
            </w:r>
            <w:r w:rsidR="00350FE8" w:rsidRPr="004E3B24">
              <w:rPr>
                <w:rFonts w:cs="Arial"/>
                <w:szCs w:val="22"/>
              </w:rPr>
              <w:t>einheiten</w:t>
            </w:r>
          </w:p>
        </w:tc>
        <w:tc>
          <w:tcPr>
            <w:tcW w:w="6347" w:type="dxa"/>
          </w:tcPr>
          <w:p w:rsidR="00976552" w:rsidRPr="004E3B24" w:rsidRDefault="001D07ED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FF0DD3">
        <w:trPr>
          <w:trHeight w:val="567"/>
        </w:trPr>
        <w:tc>
          <w:tcPr>
            <w:tcW w:w="2872" w:type="dxa"/>
          </w:tcPr>
          <w:p w:rsidR="00976552" w:rsidRPr="004E3B24" w:rsidRDefault="00976552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Gewerbeart</w:t>
            </w:r>
          </w:p>
        </w:tc>
        <w:tc>
          <w:tcPr>
            <w:tcW w:w="6347" w:type="dxa"/>
          </w:tcPr>
          <w:p w:rsidR="00976552" w:rsidRPr="004E3B24" w:rsidRDefault="001D07ED" w:rsidP="007671BE">
            <w:pPr>
              <w:spacing w:before="60" w:after="60" w:line="360" w:lineRule="auto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</w:tbl>
    <w:p w:rsidR="00FF4D59" w:rsidRPr="004E3B24" w:rsidRDefault="00FF4D59" w:rsidP="00976552">
      <w:pPr>
        <w:rPr>
          <w:rFonts w:cs="Arial"/>
          <w:b/>
          <w:bCs/>
          <w:sz w:val="24"/>
          <w:szCs w:val="24"/>
        </w:rPr>
      </w:pPr>
    </w:p>
    <w:p w:rsidR="00FF4D59" w:rsidRPr="004E3B24" w:rsidRDefault="00FF4D59">
      <w:pPr>
        <w:rPr>
          <w:rFonts w:cs="Arial"/>
          <w:b/>
          <w:bCs/>
          <w:sz w:val="24"/>
          <w:szCs w:val="24"/>
        </w:rPr>
      </w:pPr>
      <w:r w:rsidRPr="004E3B24">
        <w:rPr>
          <w:rFonts w:cs="Arial"/>
          <w:b/>
          <w:bCs/>
          <w:sz w:val="24"/>
          <w:szCs w:val="24"/>
        </w:rPr>
        <w:br w:type="page"/>
      </w:r>
    </w:p>
    <w:p w:rsidR="00976552" w:rsidRPr="00BA10C5" w:rsidRDefault="00802EE3" w:rsidP="00BA10C5">
      <w:pPr>
        <w:pStyle w:val="berschrift1"/>
        <w:ind w:left="708" w:hanging="708"/>
      </w:pPr>
      <w:r>
        <w:lastRenderedPageBreak/>
        <w:t>III.</w:t>
      </w:r>
      <w:r>
        <w:tab/>
      </w:r>
      <w:r w:rsidR="00976552" w:rsidRPr="004E3B24">
        <w:t>In welchem Jahr wurden Modernisierungen / Instandsetzungen am Gebäude durchgeführt?</w:t>
      </w:r>
    </w:p>
    <w:p w:rsidR="00976552" w:rsidRPr="004E3B24" w:rsidRDefault="004D1E3F" w:rsidP="00976552">
      <w:pPr>
        <w:tabs>
          <w:tab w:val="left" w:pos="284"/>
          <w:tab w:val="left" w:pos="5529"/>
          <w:tab w:val="left" w:pos="5954"/>
        </w:tabs>
        <w:spacing w:line="360" w:lineRule="auto"/>
        <w:rPr>
          <w:rFonts w:cs="Arial"/>
          <w:szCs w:val="22"/>
        </w:rPr>
      </w:pPr>
      <w:sdt>
        <w:sdtPr>
          <w:rPr>
            <w:rFonts w:cs="Arial"/>
            <w:bCs/>
            <w:szCs w:val="22"/>
          </w:rPr>
          <w:id w:val="-87754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976552" w:rsidRPr="004E3B24">
        <w:rPr>
          <w:rFonts w:cs="Arial"/>
          <w:szCs w:val="22"/>
        </w:rPr>
        <w:t xml:space="preserve">Fenster: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  <w:r w:rsidR="00976552" w:rsidRPr="004E3B24">
        <w:rPr>
          <w:rFonts w:cs="Arial"/>
          <w:szCs w:val="22"/>
        </w:rPr>
        <w:tab/>
      </w:r>
      <w:sdt>
        <w:sdtPr>
          <w:rPr>
            <w:rFonts w:cs="Arial"/>
            <w:bCs/>
            <w:szCs w:val="22"/>
          </w:rPr>
          <w:id w:val="-239558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976552" w:rsidRPr="004E3B24">
        <w:rPr>
          <w:rFonts w:cs="Arial"/>
          <w:szCs w:val="22"/>
        </w:rPr>
        <w:t xml:space="preserve">Dach: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</w:p>
    <w:p w:rsidR="00976552" w:rsidRPr="004E3B24" w:rsidRDefault="004D1E3F" w:rsidP="00976552">
      <w:pPr>
        <w:tabs>
          <w:tab w:val="left" w:pos="284"/>
          <w:tab w:val="left" w:pos="5529"/>
          <w:tab w:val="left" w:pos="5954"/>
        </w:tabs>
        <w:spacing w:line="360" w:lineRule="auto"/>
        <w:rPr>
          <w:rFonts w:cs="Arial"/>
          <w:szCs w:val="22"/>
        </w:rPr>
      </w:pPr>
      <w:sdt>
        <w:sdtPr>
          <w:rPr>
            <w:rFonts w:cs="Arial"/>
            <w:bCs/>
            <w:szCs w:val="22"/>
          </w:rPr>
          <w:id w:val="-422952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9F6">
            <w:rPr>
              <w:rFonts w:ascii="MS Gothic" w:eastAsia="MS Gothic" w:hAnsi="MS Gothic" w:cs="Arial" w:hint="eastAsia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976552" w:rsidRPr="004E3B24">
        <w:rPr>
          <w:rFonts w:cs="Arial"/>
          <w:szCs w:val="22"/>
        </w:rPr>
        <w:t xml:space="preserve">Heizung: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  <w:r w:rsidR="00976552" w:rsidRPr="004E3B24">
        <w:rPr>
          <w:rFonts w:cs="Arial"/>
          <w:szCs w:val="22"/>
        </w:rPr>
        <w:tab/>
      </w:r>
      <w:sdt>
        <w:sdtPr>
          <w:rPr>
            <w:rFonts w:cs="Arial"/>
            <w:bCs/>
            <w:szCs w:val="22"/>
          </w:rPr>
          <w:id w:val="83010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976552" w:rsidRPr="004E3B24">
        <w:rPr>
          <w:rFonts w:cs="Arial"/>
          <w:szCs w:val="22"/>
        </w:rPr>
        <w:t xml:space="preserve">Grundriss: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</w:p>
    <w:p w:rsidR="00976552" w:rsidRPr="004E3B24" w:rsidRDefault="004D1E3F" w:rsidP="00976552">
      <w:pPr>
        <w:tabs>
          <w:tab w:val="left" w:pos="284"/>
          <w:tab w:val="left" w:pos="5529"/>
          <w:tab w:val="left" w:pos="5954"/>
        </w:tabs>
        <w:spacing w:line="360" w:lineRule="auto"/>
        <w:rPr>
          <w:rFonts w:cs="Arial"/>
          <w:szCs w:val="22"/>
        </w:rPr>
      </w:pPr>
      <w:sdt>
        <w:sdtPr>
          <w:rPr>
            <w:rFonts w:cs="Arial"/>
            <w:bCs/>
            <w:szCs w:val="22"/>
          </w:rPr>
          <w:id w:val="232287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3166E6" w:rsidRPr="004E3B24">
        <w:rPr>
          <w:rFonts w:cs="Arial"/>
          <w:szCs w:val="22"/>
        </w:rPr>
        <w:t xml:space="preserve">Isolierungen: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  <w:r w:rsidR="00976552" w:rsidRPr="004E3B24">
        <w:rPr>
          <w:rFonts w:cs="Arial"/>
          <w:szCs w:val="22"/>
        </w:rPr>
        <w:tab/>
      </w:r>
      <w:sdt>
        <w:sdtPr>
          <w:rPr>
            <w:rFonts w:cs="Arial"/>
            <w:bCs/>
            <w:szCs w:val="22"/>
          </w:rPr>
          <w:id w:val="-579520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1D07ED">
        <w:rPr>
          <w:rFonts w:cs="Arial"/>
          <w:szCs w:val="22"/>
        </w:rPr>
        <w:t xml:space="preserve">Decken/Wände: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</w:p>
    <w:p w:rsidR="00976552" w:rsidRPr="004E3B24" w:rsidRDefault="004D1E3F" w:rsidP="00976552">
      <w:pPr>
        <w:tabs>
          <w:tab w:val="left" w:pos="284"/>
          <w:tab w:val="left" w:pos="5529"/>
          <w:tab w:val="left" w:pos="5954"/>
        </w:tabs>
        <w:spacing w:line="360" w:lineRule="auto"/>
        <w:ind w:right="-143"/>
        <w:rPr>
          <w:rFonts w:cs="Arial"/>
          <w:szCs w:val="22"/>
        </w:rPr>
      </w:pPr>
      <w:sdt>
        <w:sdtPr>
          <w:rPr>
            <w:rFonts w:cs="Arial"/>
            <w:bCs/>
            <w:szCs w:val="22"/>
          </w:rPr>
          <w:id w:val="2109691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976552" w:rsidRPr="004E3B24">
        <w:rPr>
          <w:rFonts w:cs="Arial"/>
          <w:szCs w:val="22"/>
        </w:rPr>
        <w:t xml:space="preserve">Elektroinstallation: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  <w:r w:rsidR="00976552" w:rsidRPr="004E3B24">
        <w:rPr>
          <w:rFonts w:cs="Arial"/>
          <w:szCs w:val="22"/>
        </w:rPr>
        <w:tab/>
      </w:r>
      <w:sdt>
        <w:sdtPr>
          <w:rPr>
            <w:rFonts w:cs="Arial"/>
            <w:bCs/>
            <w:szCs w:val="22"/>
          </w:rPr>
          <w:id w:val="1623183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</w:t>
      </w:r>
      <w:r w:rsidR="00976552" w:rsidRPr="004E3B24">
        <w:rPr>
          <w:rFonts w:cs="Arial"/>
          <w:szCs w:val="22"/>
        </w:rPr>
        <w:t>sonstiges:</w:t>
      </w:r>
      <w:r w:rsidR="001D07ED">
        <w:rPr>
          <w:rFonts w:cs="Arial"/>
          <w:szCs w:val="22"/>
        </w:rPr>
        <w:t xml:space="preserve">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</w:p>
    <w:p w:rsidR="00976552" w:rsidRPr="004E3B24" w:rsidRDefault="004D1E3F" w:rsidP="00976552">
      <w:pPr>
        <w:tabs>
          <w:tab w:val="left" w:pos="426"/>
          <w:tab w:val="left" w:pos="5529"/>
          <w:tab w:val="left" w:pos="5954"/>
        </w:tabs>
        <w:spacing w:line="360" w:lineRule="auto"/>
        <w:ind w:right="-143"/>
        <w:rPr>
          <w:rFonts w:cs="Arial"/>
          <w:szCs w:val="22"/>
        </w:rPr>
      </w:pPr>
      <w:sdt>
        <w:sdtPr>
          <w:rPr>
            <w:rFonts w:cs="Arial"/>
            <w:bCs/>
            <w:szCs w:val="22"/>
          </w:rPr>
          <w:id w:val="467096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52" w:rsidRPr="004E3B24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976552" w:rsidRPr="004E3B24">
        <w:rPr>
          <w:rFonts w:cs="Arial"/>
          <w:bCs/>
          <w:szCs w:val="22"/>
        </w:rPr>
        <w:t xml:space="preserve"> Sanitär</w:t>
      </w:r>
      <w:r w:rsidR="00976552" w:rsidRPr="004E3B24">
        <w:rPr>
          <w:rFonts w:cs="Arial"/>
          <w:szCs w:val="22"/>
        </w:rPr>
        <w:t xml:space="preserve">: </w:t>
      </w:r>
      <w:r w:rsidR="001D07ED" w:rsidRPr="00F50941">
        <w:rPr>
          <w:rFonts w:cs="Arial"/>
          <w:szCs w:val="22"/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7ED" w:rsidRPr="00F50941">
        <w:rPr>
          <w:rFonts w:cs="Arial"/>
          <w:szCs w:val="22"/>
          <w:highlight w:val="lightGray"/>
        </w:rPr>
        <w:instrText xml:space="preserve"> FORMTEXT </w:instrText>
      </w:r>
      <w:r w:rsidR="001D07ED" w:rsidRPr="00F50941">
        <w:rPr>
          <w:rFonts w:cs="Arial"/>
          <w:szCs w:val="22"/>
          <w:highlight w:val="lightGray"/>
        </w:rPr>
      </w:r>
      <w:r w:rsidR="001D07ED" w:rsidRPr="00F50941">
        <w:rPr>
          <w:rFonts w:cs="Arial"/>
          <w:szCs w:val="22"/>
          <w:highlight w:val="lightGray"/>
        </w:rPr>
        <w:fldChar w:fldCharType="separate"/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noProof/>
          <w:szCs w:val="22"/>
          <w:highlight w:val="lightGray"/>
        </w:rPr>
        <w:t> </w:t>
      </w:r>
      <w:r w:rsidR="001D07ED" w:rsidRPr="00F50941">
        <w:rPr>
          <w:rFonts w:cs="Arial"/>
          <w:szCs w:val="22"/>
          <w:highlight w:val="lightGray"/>
        </w:rPr>
        <w:fldChar w:fldCharType="end"/>
      </w:r>
    </w:p>
    <w:p w:rsidR="00FF4D59" w:rsidRDefault="00FF4D59" w:rsidP="00802EE3">
      <w:pPr>
        <w:rPr>
          <w:rFonts w:cs="Arial"/>
        </w:rPr>
      </w:pPr>
    </w:p>
    <w:p w:rsidR="00802EE3" w:rsidRPr="00802EE3" w:rsidRDefault="00802EE3" w:rsidP="00802EE3">
      <w:pPr>
        <w:rPr>
          <w:rFonts w:cs="Arial"/>
        </w:rPr>
      </w:pPr>
    </w:p>
    <w:p w:rsidR="00976552" w:rsidRPr="004E3B24" w:rsidRDefault="00802EE3" w:rsidP="00BA10C5">
      <w:pPr>
        <w:pStyle w:val="berschrift1"/>
      </w:pPr>
      <w:r>
        <w:t>IV.</w:t>
      </w:r>
      <w:r>
        <w:tab/>
      </w:r>
      <w:r w:rsidR="00976552" w:rsidRPr="004E3B24">
        <w:t>Informationen zum Modernisierungsvorhaben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237"/>
      </w:tblGrid>
      <w:tr w:rsidR="00976552" w:rsidRPr="001D07ED" w:rsidTr="001D07ED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976552" w:rsidP="001804C5">
            <w:pPr>
              <w:spacing w:before="60" w:after="60"/>
              <w:rPr>
                <w:rFonts w:cs="Arial"/>
                <w:szCs w:val="22"/>
              </w:rPr>
            </w:pPr>
            <w:r w:rsidRPr="0078260D">
              <w:rPr>
                <w:rFonts w:cs="Arial"/>
                <w:szCs w:val="22"/>
              </w:rPr>
              <w:t xml:space="preserve">Maßnahmenbeschreibung </w:t>
            </w:r>
            <w:r w:rsidR="001804C5" w:rsidRPr="0078260D">
              <w:rPr>
                <w:rFonts w:cs="Arial"/>
                <w:szCs w:val="22"/>
              </w:rPr>
              <w:t xml:space="preserve"> mit </w:t>
            </w:r>
            <w:r w:rsidR="00721AC2" w:rsidRPr="0078260D">
              <w:rPr>
                <w:rFonts w:cs="Arial"/>
                <w:szCs w:val="22"/>
              </w:rPr>
              <w:t>möglichst genaue</w:t>
            </w:r>
            <w:r w:rsidR="001804C5" w:rsidRPr="0078260D">
              <w:rPr>
                <w:rFonts w:cs="Arial"/>
                <w:szCs w:val="22"/>
              </w:rPr>
              <w:t>n</w:t>
            </w:r>
            <w:r w:rsidR="00721AC2" w:rsidRPr="0078260D">
              <w:rPr>
                <w:rFonts w:cs="Arial"/>
                <w:szCs w:val="22"/>
              </w:rPr>
              <w:t xml:space="preserve"> Angaben </w:t>
            </w:r>
            <w:r w:rsidR="001804C5" w:rsidRPr="00B17549">
              <w:rPr>
                <w:rFonts w:cs="Arial"/>
                <w:i/>
                <w:szCs w:val="22"/>
              </w:rPr>
              <w:t>(</w:t>
            </w:r>
            <w:r w:rsidR="00721AC2" w:rsidRPr="00B17549">
              <w:rPr>
                <w:rFonts w:cs="Arial"/>
                <w:i/>
                <w:szCs w:val="22"/>
              </w:rPr>
              <w:t>Gewerke</w:t>
            </w:r>
            <w:r w:rsidR="001804C5" w:rsidRPr="00B17549">
              <w:rPr>
                <w:rFonts w:cs="Arial"/>
                <w:i/>
                <w:szCs w:val="22"/>
              </w:rPr>
              <w:t>, Wohneinheiten</w:t>
            </w:r>
            <w:r w:rsidR="00721AC2" w:rsidRPr="00B17549">
              <w:rPr>
                <w:rFonts w:cs="Arial"/>
                <w:i/>
                <w:szCs w:val="22"/>
              </w:rPr>
              <w:t>, Bauabschnitte, geplante Teilmaßnahmen etc.</w:t>
            </w:r>
            <w:r w:rsidR="001804C5" w:rsidRPr="00B17549">
              <w:rPr>
                <w:rFonts w:cs="Arial"/>
                <w:i/>
                <w:szCs w:val="22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3166E6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Eigenleistungen vorgesehen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552" w:rsidRPr="004E3B24" w:rsidRDefault="004D1E3F" w:rsidP="007671BE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16421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552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976552" w:rsidRPr="004E3B24">
              <w:rPr>
                <w:rFonts w:cs="Arial"/>
                <w:szCs w:val="22"/>
              </w:rPr>
              <w:tab/>
              <w:t>ja</w:t>
            </w:r>
          </w:p>
          <w:p w:rsidR="00976552" w:rsidRPr="004E3B24" w:rsidRDefault="004D1E3F" w:rsidP="007671BE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734440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552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976552" w:rsidRPr="004E3B24">
              <w:rPr>
                <w:rFonts w:cs="Arial"/>
                <w:szCs w:val="22"/>
              </w:rPr>
              <w:tab/>
              <w:t>nein</w:t>
            </w:r>
          </w:p>
        </w:tc>
      </w:tr>
      <w:tr w:rsidR="00976552" w:rsidRPr="004E3B24" w:rsidTr="003166E6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geschätzte Gesamtkosten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3166E6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Durchführungszeitraum</w:t>
            </w:r>
          </w:p>
          <w:p w:rsidR="00CA456F" w:rsidRPr="00CA456F" w:rsidRDefault="00CA456F" w:rsidP="007671BE">
            <w:pPr>
              <w:spacing w:before="60" w:after="60"/>
              <w:rPr>
                <w:rFonts w:cs="Arial"/>
                <w:i/>
                <w:szCs w:val="22"/>
              </w:rPr>
            </w:pPr>
            <w:r w:rsidRPr="00CA456F">
              <w:rPr>
                <w:rFonts w:cs="Arial"/>
                <w:i/>
                <w:szCs w:val="22"/>
              </w:rPr>
              <w:t>(Monat/Jahr-Monat/Jahr)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1D07ED" w:rsidP="007671BE">
            <w:pPr>
              <w:spacing w:before="60" w:after="60"/>
              <w:rPr>
                <w:rFonts w:cs="Arial"/>
                <w:szCs w:val="22"/>
              </w:rPr>
            </w:pPr>
            <w:r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F50941">
              <w:rPr>
                <w:rFonts w:cs="Arial"/>
                <w:szCs w:val="22"/>
                <w:highlight w:val="lightGray"/>
              </w:rPr>
            </w:r>
            <w:r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A633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Neu</w:t>
            </w:r>
            <w:r w:rsidR="00976552" w:rsidRPr="004E3B24">
              <w:rPr>
                <w:rFonts w:cs="Arial"/>
                <w:szCs w:val="22"/>
              </w:rPr>
              <w:t xml:space="preserve"> geschaffene Wohneinheiten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 xml:space="preserve">Anzahl: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  <w:p w:rsidR="0097655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Fläche in m</w:t>
            </w:r>
            <w:r w:rsidRPr="004E3B24">
              <w:rPr>
                <w:rFonts w:cs="Arial"/>
                <w:szCs w:val="22"/>
                <w:vertAlign w:val="superscript"/>
              </w:rPr>
              <w:t>2</w:t>
            </w:r>
            <w:r w:rsidRPr="004E3B24">
              <w:rPr>
                <w:rFonts w:cs="Arial"/>
                <w:szCs w:val="22"/>
              </w:rPr>
              <w:t xml:space="preserve">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4E3B24" w:rsidTr="00A633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Neu</w:t>
            </w:r>
            <w:r w:rsidR="00976552" w:rsidRPr="004E3B24">
              <w:rPr>
                <w:rFonts w:cs="Arial"/>
                <w:szCs w:val="22"/>
              </w:rPr>
              <w:t xml:space="preserve"> geschaffene Wohneinheiten durch Umnutzung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Anzahl:</w:t>
            </w:r>
            <w:r w:rsidR="001D07ED">
              <w:rPr>
                <w:rFonts w:cs="Arial"/>
                <w:szCs w:val="22"/>
              </w:rPr>
              <w:t xml:space="preserve">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  <w:p w:rsidR="0097655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Fläche in m</w:t>
            </w:r>
            <w:r w:rsidRPr="004E3B24">
              <w:rPr>
                <w:rFonts w:cs="Arial"/>
                <w:szCs w:val="22"/>
                <w:vertAlign w:val="superscript"/>
              </w:rPr>
              <w:t>2</w:t>
            </w:r>
            <w:r w:rsidRPr="004E3B24">
              <w:rPr>
                <w:rFonts w:cs="Arial"/>
                <w:szCs w:val="22"/>
              </w:rPr>
              <w:t xml:space="preserve">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A63362" w:rsidRPr="004E3B24" w:rsidTr="00A633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Umfassend modernisierte Wohneinheiten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 xml:space="preserve">Anzahl: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Fläche in m</w:t>
            </w:r>
            <w:r w:rsidRPr="004E3B24">
              <w:rPr>
                <w:rFonts w:cs="Arial"/>
                <w:szCs w:val="22"/>
                <w:vertAlign w:val="superscript"/>
              </w:rPr>
              <w:t>2</w:t>
            </w:r>
            <w:r w:rsidRPr="004E3B24">
              <w:rPr>
                <w:rFonts w:cs="Arial"/>
                <w:szCs w:val="22"/>
              </w:rPr>
              <w:t xml:space="preserve">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A63362" w:rsidRPr="004E3B24" w:rsidTr="00A633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Aktivierung von Leerstand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 xml:space="preserve">Anzahl: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  <w:p w:rsidR="00A63362" w:rsidRPr="004E3B24" w:rsidRDefault="00A63362" w:rsidP="00A63362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Fläche in m</w:t>
            </w:r>
            <w:r w:rsidRPr="004E3B24">
              <w:rPr>
                <w:rFonts w:cs="Arial"/>
                <w:szCs w:val="22"/>
                <w:vertAlign w:val="superscript"/>
              </w:rPr>
              <w:t>2</w:t>
            </w:r>
            <w:r w:rsidRPr="004E3B24">
              <w:rPr>
                <w:rFonts w:cs="Arial"/>
                <w:szCs w:val="22"/>
              </w:rPr>
              <w:t xml:space="preserve">: 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D07ED" w:rsidRPr="00F50941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1D07ED" w:rsidRPr="00F50941">
              <w:rPr>
                <w:rFonts w:cs="Arial"/>
                <w:szCs w:val="22"/>
                <w:highlight w:val="lightGray"/>
              </w:rPr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separate"/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1D07ED" w:rsidRPr="00F50941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</w:tbl>
    <w:p w:rsidR="00A819F6" w:rsidRDefault="00A819F6" w:rsidP="00976552">
      <w:pPr>
        <w:tabs>
          <w:tab w:val="left" w:pos="426"/>
          <w:tab w:val="left" w:pos="4820"/>
          <w:tab w:val="left" w:pos="8789"/>
        </w:tabs>
        <w:rPr>
          <w:rFonts w:cs="Arial"/>
          <w:szCs w:val="22"/>
        </w:rPr>
      </w:pPr>
    </w:p>
    <w:p w:rsidR="00F62933" w:rsidRDefault="00F62933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721AC2" w:rsidRPr="001746D4" w:rsidRDefault="00721AC2" w:rsidP="00721AC2">
      <w:pPr>
        <w:pStyle w:val="berschrift1"/>
      </w:pPr>
      <w:r>
        <w:lastRenderedPageBreak/>
        <w:t>V.</w:t>
      </w:r>
      <w:r>
        <w:tab/>
      </w:r>
      <w:r w:rsidRPr="001746D4">
        <w:t>Informationen zur Wahrnehmung weiterer Fördermittel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237"/>
      </w:tblGrid>
      <w:tr w:rsidR="00721AC2" w:rsidRPr="00721AC2" w:rsidTr="00C15D1A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C2" w:rsidRPr="001746D4" w:rsidRDefault="00721AC2" w:rsidP="00721AC2">
            <w:pPr>
              <w:spacing w:before="60" w:after="60"/>
              <w:rPr>
                <w:rFonts w:cs="Arial"/>
                <w:szCs w:val="22"/>
              </w:rPr>
            </w:pPr>
            <w:r w:rsidRPr="001746D4">
              <w:rPr>
                <w:rFonts w:cs="Arial"/>
                <w:szCs w:val="22"/>
              </w:rPr>
              <w:t xml:space="preserve">Kombination mit anderen Fördermitteln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AC2" w:rsidRPr="001746D4" w:rsidRDefault="004D1E3F" w:rsidP="001746D4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31199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6D4" w:rsidRPr="001746D4">
                  <w:rPr>
                    <w:rFonts w:ascii="MS Gothic" w:eastAsia="MS Gothic" w:hAnsi="MS Gothic" w:cs="Arial" w:hint="eastAsia"/>
                    <w:bCs/>
                    <w:szCs w:val="22"/>
                  </w:rPr>
                  <w:t>☐</w:t>
                </w:r>
              </w:sdtContent>
            </w:sdt>
            <w:r w:rsidR="00721AC2" w:rsidRPr="001746D4">
              <w:rPr>
                <w:rFonts w:cs="Arial"/>
                <w:szCs w:val="22"/>
              </w:rPr>
              <w:tab/>
              <w:t>ja, diese sind bereits genehmigt</w:t>
            </w:r>
          </w:p>
          <w:p w:rsidR="001746D4" w:rsidRDefault="004D1E3F" w:rsidP="001746D4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1100228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6D4" w:rsidRPr="001746D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1746D4" w:rsidRPr="001746D4">
              <w:rPr>
                <w:rFonts w:cs="Arial"/>
                <w:szCs w:val="22"/>
              </w:rPr>
              <w:tab/>
              <w:t>j</w:t>
            </w:r>
            <w:r w:rsidR="00721AC2" w:rsidRPr="001746D4">
              <w:rPr>
                <w:rFonts w:cs="Arial"/>
                <w:szCs w:val="22"/>
              </w:rPr>
              <w:t>a, diese wurden beantragt, aber noch nicht genehmigt</w:t>
            </w:r>
          </w:p>
          <w:p w:rsidR="00721AC2" w:rsidRPr="001746D4" w:rsidRDefault="004D1E3F" w:rsidP="001746D4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-33854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6D4" w:rsidRPr="001746D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1746D4" w:rsidRPr="001746D4">
              <w:rPr>
                <w:rFonts w:cs="Arial"/>
                <w:szCs w:val="22"/>
              </w:rPr>
              <w:tab/>
            </w:r>
            <w:r w:rsidR="00721AC2" w:rsidRPr="001746D4">
              <w:rPr>
                <w:rFonts w:cs="Arial"/>
                <w:szCs w:val="22"/>
              </w:rPr>
              <w:t xml:space="preserve">ja, sind geplant, aber noch nicht beantragt </w:t>
            </w:r>
          </w:p>
          <w:p w:rsidR="00721AC2" w:rsidRPr="001746D4" w:rsidRDefault="004D1E3F" w:rsidP="001746D4">
            <w:pPr>
              <w:spacing w:before="60" w:after="60"/>
              <w:rPr>
                <w:rFonts w:cs="Arial"/>
                <w:bCs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982428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AC2" w:rsidRPr="001746D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721AC2" w:rsidRPr="001746D4">
              <w:rPr>
                <w:rFonts w:cs="Arial"/>
                <w:szCs w:val="22"/>
              </w:rPr>
              <w:tab/>
              <w:t>nein</w:t>
            </w:r>
          </w:p>
        </w:tc>
      </w:tr>
      <w:tr w:rsidR="00721AC2" w:rsidRPr="00721AC2" w:rsidTr="001746D4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C2" w:rsidRPr="00513C30" w:rsidRDefault="00721AC2" w:rsidP="00C15D1A">
            <w:pPr>
              <w:spacing w:before="60" w:after="60"/>
              <w:rPr>
                <w:rFonts w:cs="Arial"/>
                <w:szCs w:val="22"/>
              </w:rPr>
            </w:pPr>
            <w:r w:rsidRPr="00513C30">
              <w:rPr>
                <w:rFonts w:cs="Arial"/>
                <w:szCs w:val="22"/>
              </w:rPr>
              <w:t>Wenn ja, welche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C2" w:rsidRPr="00721AC2" w:rsidRDefault="001746D4" w:rsidP="001746D4">
            <w:pPr>
              <w:spacing w:before="60" w:after="60"/>
              <w:rPr>
                <w:rFonts w:cs="Arial"/>
                <w:bCs/>
                <w:szCs w:val="22"/>
                <w:highlight w:val="green"/>
              </w:rPr>
            </w:pPr>
            <w:r w:rsidRPr="00F50941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</w:rPr>
              <w:instrText xml:space="preserve"> FORMTEXT </w:instrText>
            </w:r>
            <w:r w:rsidRPr="00F50941">
              <w:rPr>
                <w:rFonts w:cs="Arial"/>
                <w:szCs w:val="22"/>
              </w:rPr>
            </w:r>
            <w:r w:rsidRPr="00F50941">
              <w:rPr>
                <w:rFonts w:cs="Arial"/>
                <w:szCs w:val="22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szCs w:val="22"/>
              </w:rPr>
              <w:fldChar w:fldCharType="end"/>
            </w:r>
          </w:p>
        </w:tc>
      </w:tr>
      <w:tr w:rsidR="00721AC2" w:rsidRPr="004E3B24" w:rsidTr="001746D4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C2" w:rsidRPr="00513C30" w:rsidRDefault="00721AC2" w:rsidP="00454FF6">
            <w:pPr>
              <w:spacing w:before="60" w:after="60"/>
              <w:rPr>
                <w:rFonts w:cs="Arial"/>
                <w:szCs w:val="22"/>
              </w:rPr>
            </w:pPr>
            <w:r w:rsidRPr="00513C30">
              <w:rPr>
                <w:rFonts w:cs="Arial"/>
                <w:szCs w:val="22"/>
              </w:rPr>
              <w:t xml:space="preserve">Für welche </w:t>
            </w:r>
            <w:r w:rsidR="00454FF6" w:rsidRPr="00513C30">
              <w:rPr>
                <w:rFonts w:cs="Arial"/>
                <w:szCs w:val="22"/>
              </w:rPr>
              <w:t>Maßnahmen</w:t>
            </w:r>
            <w:r w:rsidRPr="00513C30">
              <w:rPr>
                <w:rFonts w:cs="Arial"/>
                <w:szCs w:val="22"/>
              </w:rPr>
              <w:t xml:space="preserve"> </w:t>
            </w:r>
            <w:r w:rsidR="00454FF6" w:rsidRPr="00513C30">
              <w:rPr>
                <w:rFonts w:cs="Arial"/>
                <w:szCs w:val="22"/>
              </w:rPr>
              <w:t>werden</w:t>
            </w:r>
            <w:r w:rsidRPr="00513C30">
              <w:rPr>
                <w:rFonts w:cs="Arial"/>
                <w:szCs w:val="22"/>
              </w:rPr>
              <w:t xml:space="preserve"> die Fördermittel </w:t>
            </w:r>
            <w:r w:rsidR="00454FF6" w:rsidRPr="00513C30">
              <w:rPr>
                <w:rFonts w:cs="Arial"/>
                <w:szCs w:val="22"/>
              </w:rPr>
              <w:t>in Anspruch genommen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C2" w:rsidRDefault="001746D4" w:rsidP="001746D4">
            <w:pPr>
              <w:spacing w:before="60" w:after="60"/>
              <w:rPr>
                <w:rFonts w:cs="Arial"/>
                <w:bCs/>
                <w:szCs w:val="22"/>
              </w:rPr>
            </w:pPr>
            <w:r w:rsidRPr="00F50941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50941">
              <w:rPr>
                <w:rFonts w:cs="Arial"/>
                <w:szCs w:val="22"/>
              </w:rPr>
              <w:instrText xml:space="preserve"> FORMTEXT </w:instrText>
            </w:r>
            <w:r w:rsidRPr="00F50941">
              <w:rPr>
                <w:rFonts w:cs="Arial"/>
                <w:szCs w:val="22"/>
              </w:rPr>
            </w:r>
            <w:r w:rsidRPr="00F50941">
              <w:rPr>
                <w:rFonts w:cs="Arial"/>
                <w:szCs w:val="22"/>
              </w:rPr>
              <w:fldChar w:fldCharType="separate"/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noProof/>
                <w:szCs w:val="22"/>
              </w:rPr>
              <w:t> </w:t>
            </w:r>
            <w:r w:rsidRPr="00F50941">
              <w:rPr>
                <w:rFonts w:cs="Arial"/>
                <w:szCs w:val="22"/>
              </w:rPr>
              <w:fldChar w:fldCharType="end"/>
            </w:r>
          </w:p>
        </w:tc>
      </w:tr>
    </w:tbl>
    <w:p w:rsidR="00454FF6" w:rsidRDefault="00454FF6" w:rsidP="00454FF6"/>
    <w:p w:rsidR="00F62933" w:rsidRDefault="00F62933" w:rsidP="00454FF6"/>
    <w:p w:rsidR="00976552" w:rsidRPr="004E3B24" w:rsidRDefault="00802EE3" w:rsidP="00BA10C5">
      <w:pPr>
        <w:pStyle w:val="berschrift1"/>
      </w:pPr>
      <w:r>
        <w:t>V</w:t>
      </w:r>
      <w:r w:rsidR="00721AC2">
        <w:t>I</w:t>
      </w:r>
      <w:r>
        <w:t>.</w:t>
      </w:r>
      <w:r>
        <w:tab/>
      </w:r>
      <w:r w:rsidR="00976552" w:rsidRPr="004E3B24">
        <w:t>Sonstiges</w:t>
      </w:r>
    </w:p>
    <w:tbl>
      <w:tblPr>
        <w:tblStyle w:val="Tabellengitternetz"/>
        <w:tblW w:w="9214" w:type="dxa"/>
        <w:tblLook w:val="04A0" w:firstRow="1" w:lastRow="0" w:firstColumn="1" w:lastColumn="0" w:noHBand="0" w:noVBand="1"/>
      </w:tblPr>
      <w:tblGrid>
        <w:gridCol w:w="2977"/>
        <w:gridCol w:w="6237"/>
      </w:tblGrid>
      <w:tr w:rsidR="00976552" w:rsidRPr="004E3B24" w:rsidTr="003166E6">
        <w:trPr>
          <w:trHeight w:val="567"/>
        </w:trPr>
        <w:tc>
          <w:tcPr>
            <w:tcW w:w="2977" w:type="dxa"/>
          </w:tcPr>
          <w:p w:rsidR="00976552" w:rsidRPr="004E3B24" w:rsidRDefault="00976552" w:rsidP="001D07ED">
            <w:pPr>
              <w:spacing w:before="60" w:after="60"/>
              <w:rPr>
                <w:rFonts w:cs="Arial"/>
                <w:szCs w:val="22"/>
              </w:rPr>
            </w:pPr>
            <w:r w:rsidRPr="004E3B24">
              <w:rPr>
                <w:rFonts w:cs="Arial"/>
                <w:szCs w:val="22"/>
              </w:rPr>
              <w:t>§7h</w:t>
            </w:r>
            <w:r w:rsidR="00F62933">
              <w:rPr>
                <w:rFonts w:cs="Arial"/>
                <w:szCs w:val="22"/>
              </w:rPr>
              <w:t>, 10f, 11a</w:t>
            </w:r>
            <w:r w:rsidRPr="004E3B24">
              <w:rPr>
                <w:rFonts w:cs="Arial"/>
                <w:szCs w:val="22"/>
              </w:rPr>
              <w:t xml:space="preserve"> EStG Bescheinigung gewünscht</w:t>
            </w:r>
          </w:p>
        </w:tc>
        <w:tc>
          <w:tcPr>
            <w:tcW w:w="6237" w:type="dxa"/>
          </w:tcPr>
          <w:p w:rsidR="00976552" w:rsidRPr="004E3B24" w:rsidRDefault="004D1E3F" w:rsidP="001D07ED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62173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552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976552" w:rsidRPr="004E3B24">
              <w:rPr>
                <w:rFonts w:cs="Arial"/>
                <w:bCs/>
                <w:szCs w:val="22"/>
              </w:rPr>
              <w:tab/>
            </w:r>
            <w:r w:rsidR="00976552" w:rsidRPr="004E3B24">
              <w:rPr>
                <w:rFonts w:cs="Arial"/>
                <w:szCs w:val="22"/>
              </w:rPr>
              <w:t>ja</w:t>
            </w:r>
          </w:p>
          <w:p w:rsidR="00976552" w:rsidRPr="004E3B24" w:rsidRDefault="004D1E3F" w:rsidP="001D07ED">
            <w:pPr>
              <w:spacing w:before="60" w:after="60"/>
              <w:rPr>
                <w:rFonts w:cs="Arial"/>
                <w:bCs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43950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552" w:rsidRPr="004E3B24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976552" w:rsidRPr="004E3B24">
              <w:rPr>
                <w:rFonts w:cs="Arial"/>
                <w:bCs/>
                <w:szCs w:val="22"/>
              </w:rPr>
              <w:tab/>
            </w:r>
            <w:r w:rsidR="00976552" w:rsidRPr="004E3B24">
              <w:rPr>
                <w:rFonts w:cs="Arial"/>
                <w:szCs w:val="22"/>
              </w:rPr>
              <w:t>nein</w:t>
            </w:r>
          </w:p>
        </w:tc>
      </w:tr>
    </w:tbl>
    <w:p w:rsidR="008A2D94" w:rsidRPr="004E3B24" w:rsidRDefault="008A2D94" w:rsidP="00976552">
      <w:pPr>
        <w:rPr>
          <w:rFonts w:cs="Arial"/>
        </w:rPr>
      </w:pPr>
    </w:p>
    <w:p w:rsidR="006F20DA" w:rsidRPr="004E3B24" w:rsidRDefault="006F20DA" w:rsidP="00976552">
      <w:pPr>
        <w:rPr>
          <w:rFonts w:cs="Arial"/>
        </w:rPr>
      </w:pPr>
    </w:p>
    <w:p w:rsidR="004922E2" w:rsidRPr="00E0138A" w:rsidRDefault="00802EE3" w:rsidP="00BA10C5">
      <w:pPr>
        <w:pStyle w:val="berschrift1"/>
      </w:pPr>
      <w:r w:rsidRPr="00E0138A">
        <w:t>VI</w:t>
      </w:r>
      <w:r w:rsidR="009D7CBE" w:rsidRPr="00E0138A">
        <w:t>I</w:t>
      </w:r>
      <w:r w:rsidRPr="00E0138A">
        <w:t>.</w:t>
      </w:r>
      <w:r w:rsidRPr="00E0138A">
        <w:tab/>
      </w:r>
      <w:r w:rsidR="004E3B24" w:rsidRPr="00E0138A">
        <w:t>Vorgehen</w:t>
      </w:r>
    </w:p>
    <w:p w:rsidR="006F20DA" w:rsidRPr="00E0138A" w:rsidRDefault="006F20DA" w:rsidP="00976552">
      <w:pPr>
        <w:rPr>
          <w:rFonts w:cs="Arial"/>
        </w:rPr>
      </w:pPr>
      <w:r w:rsidRPr="00E0138A">
        <w:rPr>
          <w:rFonts w:cs="Arial"/>
        </w:rPr>
        <w:t xml:space="preserve">Zwingend bei der </w:t>
      </w:r>
      <w:r w:rsidR="009E622F" w:rsidRPr="00E0138A">
        <w:rPr>
          <w:rFonts w:cs="Arial"/>
        </w:rPr>
        <w:t>KommunalKonzept BW GmbH</w:t>
      </w:r>
      <w:r w:rsidRPr="00E0138A">
        <w:rPr>
          <w:rFonts w:cs="Arial"/>
        </w:rPr>
        <w:t xml:space="preserve"> F. Ballstaedt </w:t>
      </w:r>
      <w:r w:rsidR="00F45FC1" w:rsidRPr="00E0138A">
        <w:rPr>
          <w:rFonts w:cs="Arial"/>
        </w:rPr>
        <w:t>per Mail (f.ballstaedt@</w:t>
      </w:r>
      <w:r w:rsidR="009E622F" w:rsidRPr="00E0138A">
        <w:rPr>
          <w:rFonts w:cs="Arial"/>
        </w:rPr>
        <w:t>kommunalkonzept</w:t>
      </w:r>
      <w:r w:rsidR="00F45FC1" w:rsidRPr="00E0138A">
        <w:rPr>
          <w:rFonts w:cs="Arial"/>
        </w:rPr>
        <w:t xml:space="preserve">.de) oder Post (Jechtinger Straße 9, 79111 Freiburg) </w:t>
      </w:r>
      <w:r w:rsidRPr="00E0138A">
        <w:rPr>
          <w:rFonts w:cs="Arial"/>
        </w:rPr>
        <w:t>abzugeben:</w:t>
      </w:r>
    </w:p>
    <w:p w:rsidR="006F20DA" w:rsidRPr="00E0138A" w:rsidRDefault="006F20DA" w:rsidP="00976552">
      <w:pPr>
        <w:rPr>
          <w:rFonts w:cs="Arial"/>
        </w:rPr>
      </w:pPr>
    </w:p>
    <w:p w:rsidR="006F20DA" w:rsidRPr="00E0138A" w:rsidRDefault="006F20DA" w:rsidP="006F20DA">
      <w:pPr>
        <w:pStyle w:val="Listenabsatz"/>
        <w:numPr>
          <w:ilvl w:val="0"/>
          <w:numId w:val="3"/>
        </w:numPr>
        <w:rPr>
          <w:rFonts w:cs="Arial"/>
        </w:rPr>
      </w:pPr>
      <w:r w:rsidRPr="00E0138A">
        <w:rPr>
          <w:rFonts w:cs="Arial"/>
        </w:rPr>
        <w:t>Vollständig ausgefülltes Datenblatt „Privates Modernisierungsvorhaben“</w:t>
      </w:r>
    </w:p>
    <w:p w:rsidR="006F20DA" w:rsidRPr="00E0138A" w:rsidRDefault="006F20DA" w:rsidP="006F20DA">
      <w:pPr>
        <w:pStyle w:val="Listenabsatz"/>
        <w:numPr>
          <w:ilvl w:val="0"/>
          <w:numId w:val="3"/>
        </w:numPr>
        <w:rPr>
          <w:rFonts w:cs="Arial"/>
        </w:rPr>
      </w:pPr>
      <w:r w:rsidRPr="00E0138A">
        <w:rPr>
          <w:rFonts w:cs="Arial"/>
        </w:rPr>
        <w:t>Kostenschätzung</w:t>
      </w:r>
      <w:r w:rsidR="00A819F6" w:rsidRPr="00E0138A">
        <w:rPr>
          <w:rFonts w:cs="Arial"/>
        </w:rPr>
        <w:t xml:space="preserve"> / Kostenvoranschläge</w:t>
      </w:r>
    </w:p>
    <w:p w:rsidR="001746D4" w:rsidRPr="009D7CBE" w:rsidRDefault="001746D4" w:rsidP="001746D4">
      <w:pPr>
        <w:pStyle w:val="Listenabsatz"/>
        <w:numPr>
          <w:ilvl w:val="0"/>
          <w:numId w:val="3"/>
        </w:numPr>
      </w:pPr>
      <w:bookmarkStart w:id="1" w:name="_GoBack"/>
      <w:bookmarkEnd w:id="1"/>
      <w:r w:rsidRPr="009D7CBE">
        <w:t xml:space="preserve">Falls </w:t>
      </w:r>
      <w:r w:rsidR="007B40CD">
        <w:t xml:space="preserve">bereits </w:t>
      </w:r>
      <w:r w:rsidRPr="009D7CBE">
        <w:t xml:space="preserve">Fördermittel </w:t>
      </w:r>
      <w:r w:rsidR="007B40CD">
        <w:t xml:space="preserve">beantragt oder </w:t>
      </w:r>
      <w:r w:rsidRPr="009D7CBE">
        <w:t>bewilligt wurd</w:t>
      </w:r>
      <w:r w:rsidR="007B40CD">
        <w:t>en: Anträge</w:t>
      </w:r>
      <w:r w:rsidRPr="009D7CBE">
        <w:t xml:space="preserve"> und ggf. Bewilligungsbescheid</w:t>
      </w:r>
      <w:r w:rsidR="007B40CD">
        <w:t>e</w:t>
      </w:r>
    </w:p>
    <w:p w:rsidR="006F20DA" w:rsidRDefault="006F20DA" w:rsidP="006F20DA">
      <w:pPr>
        <w:pStyle w:val="Listenabsatz"/>
        <w:numPr>
          <w:ilvl w:val="0"/>
          <w:numId w:val="3"/>
        </w:numPr>
        <w:rPr>
          <w:rFonts w:cs="Arial"/>
        </w:rPr>
      </w:pPr>
      <w:r w:rsidRPr="004E3B24">
        <w:rPr>
          <w:rFonts w:cs="Arial"/>
        </w:rPr>
        <w:t>Bilder Bestand</w:t>
      </w:r>
    </w:p>
    <w:p w:rsidR="00297AD5" w:rsidRPr="004E3B24" w:rsidRDefault="00297AD5" w:rsidP="00297AD5">
      <w:pPr>
        <w:pStyle w:val="Listenabsatz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ggf. Ansichten und Grundrisse </w:t>
      </w:r>
      <w:r w:rsidR="00B17549">
        <w:rPr>
          <w:rFonts w:cs="Arial"/>
        </w:rPr>
        <w:t>des geplanten Bauvorhabens</w:t>
      </w:r>
    </w:p>
    <w:p w:rsidR="00297AD5" w:rsidRPr="004E3B24" w:rsidRDefault="00297AD5" w:rsidP="00297AD5">
      <w:pPr>
        <w:pStyle w:val="Listenabsatz"/>
        <w:ind w:left="360"/>
        <w:rPr>
          <w:rFonts w:cs="Arial"/>
        </w:rPr>
      </w:pPr>
    </w:p>
    <w:sectPr w:rsidR="00297AD5" w:rsidRPr="004E3B24" w:rsidSect="00CB0DB9">
      <w:headerReference w:type="default" r:id="rId8"/>
      <w:footerReference w:type="default" r:id="rId9"/>
      <w:pgSz w:w="11906" w:h="16838"/>
      <w:pgMar w:top="1667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E3F" w:rsidRDefault="004D1E3F">
      <w:r>
        <w:separator/>
      </w:r>
    </w:p>
  </w:endnote>
  <w:endnote w:type="continuationSeparator" w:id="0">
    <w:p w:rsidR="004D1E3F" w:rsidRDefault="004D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 Com 45 Lt">
    <w:panose1 w:val="020B0403020202020204"/>
    <w:charset w:val="00"/>
    <w:family w:val="swiss"/>
    <w:pitch w:val="variable"/>
    <w:sig w:usb0="800000AF" w:usb1="10002042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905" w:rsidRDefault="00511905">
    <w:pPr>
      <w:pStyle w:val="Fuzeile"/>
      <w:jc w:val="center"/>
    </w:pPr>
  </w:p>
  <w:p w:rsidR="007C06D9" w:rsidRPr="004E3B24" w:rsidRDefault="00125BF2" w:rsidP="00511905">
    <w:pPr>
      <w:pStyle w:val="Fuzeile"/>
      <w:jc w:val="center"/>
      <w:rPr>
        <w:rFonts w:cs="Arial"/>
      </w:rPr>
    </w:pPr>
    <w:r w:rsidRPr="004E3B24">
      <w:rPr>
        <w:rFonts w:cs="Arial"/>
      </w:rPr>
      <w:fldChar w:fldCharType="begin"/>
    </w:r>
    <w:r w:rsidRPr="004E3B24">
      <w:rPr>
        <w:rFonts w:cs="Arial"/>
      </w:rPr>
      <w:instrText>PAGE   \* MERGEFORMAT</w:instrText>
    </w:r>
    <w:r w:rsidRPr="004E3B24">
      <w:rPr>
        <w:rFonts w:cs="Arial"/>
      </w:rPr>
      <w:fldChar w:fldCharType="separate"/>
    </w:r>
    <w:r w:rsidR="00E0138A">
      <w:rPr>
        <w:rFonts w:cs="Arial"/>
        <w:noProof/>
      </w:rPr>
      <w:t>2</w:t>
    </w:r>
    <w:r w:rsidRPr="004E3B24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E3F" w:rsidRDefault="004D1E3F">
      <w:r>
        <w:separator/>
      </w:r>
    </w:p>
  </w:footnote>
  <w:footnote w:type="continuationSeparator" w:id="0">
    <w:p w:rsidR="004D1E3F" w:rsidRDefault="004D1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94" w:rsidRDefault="009E622F" w:rsidP="00125BF2">
    <w:pPr>
      <w:pStyle w:val="Kopfzeile"/>
      <w:rPr>
        <w:sz w:val="18"/>
        <w:szCs w:val="18"/>
      </w:rPr>
    </w:pPr>
    <w:r>
      <w:rPr>
        <w:rFonts w:ascii="HelveticaNeueLT Com 45 Lt" w:hAnsi="HelveticaNeueLT Com 45 Lt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3729355</wp:posOffset>
          </wp:positionH>
          <wp:positionV relativeFrom="margin">
            <wp:posOffset>-741045</wp:posOffset>
          </wp:positionV>
          <wp:extent cx="2070100" cy="520700"/>
          <wp:effectExtent l="0" t="0" r="635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K_Briefbogen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0100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C06D9" w:rsidRPr="00511905" w:rsidRDefault="007C06D9" w:rsidP="00125BF2">
    <w:pPr>
      <w:pStyle w:val="Kopfzeile"/>
      <w:rPr>
        <w:rFonts w:ascii="HelveticaNeueLT Com 45 Lt" w:hAnsi="HelveticaNeueLT Com 45 Lt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F41"/>
    <w:multiLevelType w:val="hybridMultilevel"/>
    <w:tmpl w:val="E2B61B52"/>
    <w:lvl w:ilvl="0" w:tplc="1540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C63D8"/>
    <w:multiLevelType w:val="hybridMultilevel"/>
    <w:tmpl w:val="D81A154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9D7915"/>
    <w:multiLevelType w:val="hybridMultilevel"/>
    <w:tmpl w:val="99A24B5C"/>
    <w:lvl w:ilvl="0" w:tplc="1540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3C290E"/>
    <w:multiLevelType w:val="hybridMultilevel"/>
    <w:tmpl w:val="7C06695C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6C430427"/>
    <w:multiLevelType w:val="hybridMultilevel"/>
    <w:tmpl w:val="D5B41B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38A"/>
    <w:rsid w:val="00000991"/>
    <w:rsid w:val="00002A8C"/>
    <w:rsid w:val="00004450"/>
    <w:rsid w:val="000277A9"/>
    <w:rsid w:val="0003012A"/>
    <w:rsid w:val="000364F0"/>
    <w:rsid w:val="00036DC6"/>
    <w:rsid w:val="00040F4C"/>
    <w:rsid w:val="0004302A"/>
    <w:rsid w:val="0004462C"/>
    <w:rsid w:val="00047431"/>
    <w:rsid w:val="00047BD9"/>
    <w:rsid w:val="00050012"/>
    <w:rsid w:val="000510B9"/>
    <w:rsid w:val="00052305"/>
    <w:rsid w:val="00056CEF"/>
    <w:rsid w:val="000638D6"/>
    <w:rsid w:val="00067404"/>
    <w:rsid w:val="00072473"/>
    <w:rsid w:val="000A7A93"/>
    <w:rsid w:val="000B5900"/>
    <w:rsid w:val="000C5729"/>
    <w:rsid w:val="000C6186"/>
    <w:rsid w:val="000D63D9"/>
    <w:rsid w:val="00104EDD"/>
    <w:rsid w:val="00105FD9"/>
    <w:rsid w:val="001253CD"/>
    <w:rsid w:val="00125BF2"/>
    <w:rsid w:val="00134965"/>
    <w:rsid w:val="00143A86"/>
    <w:rsid w:val="00144B20"/>
    <w:rsid w:val="001452EF"/>
    <w:rsid w:val="001459D8"/>
    <w:rsid w:val="00160AD7"/>
    <w:rsid w:val="001641F8"/>
    <w:rsid w:val="0017414B"/>
    <w:rsid w:val="001746D4"/>
    <w:rsid w:val="001801C3"/>
    <w:rsid w:val="001804C5"/>
    <w:rsid w:val="00180C88"/>
    <w:rsid w:val="0018336D"/>
    <w:rsid w:val="001A2018"/>
    <w:rsid w:val="001C5940"/>
    <w:rsid w:val="001C66AD"/>
    <w:rsid w:val="001D014C"/>
    <w:rsid w:val="001D07ED"/>
    <w:rsid w:val="001F6501"/>
    <w:rsid w:val="002202A8"/>
    <w:rsid w:val="002211E8"/>
    <w:rsid w:val="00223729"/>
    <w:rsid w:val="002252BF"/>
    <w:rsid w:val="0022541D"/>
    <w:rsid w:val="002347A7"/>
    <w:rsid w:val="00242A52"/>
    <w:rsid w:val="002472E9"/>
    <w:rsid w:val="00262916"/>
    <w:rsid w:val="00265B3E"/>
    <w:rsid w:val="00271043"/>
    <w:rsid w:val="00271F8C"/>
    <w:rsid w:val="00272CD1"/>
    <w:rsid w:val="00276CA0"/>
    <w:rsid w:val="00282FE6"/>
    <w:rsid w:val="00286F6F"/>
    <w:rsid w:val="00297AD5"/>
    <w:rsid w:val="002A704D"/>
    <w:rsid w:val="002D5A15"/>
    <w:rsid w:val="002E317A"/>
    <w:rsid w:val="002E3DD3"/>
    <w:rsid w:val="002E60C5"/>
    <w:rsid w:val="002F6325"/>
    <w:rsid w:val="00306117"/>
    <w:rsid w:val="00315166"/>
    <w:rsid w:val="003166E6"/>
    <w:rsid w:val="00316A80"/>
    <w:rsid w:val="00322380"/>
    <w:rsid w:val="003340BE"/>
    <w:rsid w:val="00335046"/>
    <w:rsid w:val="00342E85"/>
    <w:rsid w:val="00344CCA"/>
    <w:rsid w:val="00350FE8"/>
    <w:rsid w:val="00356153"/>
    <w:rsid w:val="00360A96"/>
    <w:rsid w:val="00360C81"/>
    <w:rsid w:val="00365269"/>
    <w:rsid w:val="003730F5"/>
    <w:rsid w:val="003762CA"/>
    <w:rsid w:val="0038047E"/>
    <w:rsid w:val="00386FB7"/>
    <w:rsid w:val="00395388"/>
    <w:rsid w:val="0039736F"/>
    <w:rsid w:val="003A239C"/>
    <w:rsid w:val="003B0604"/>
    <w:rsid w:val="003B2DE2"/>
    <w:rsid w:val="003C723E"/>
    <w:rsid w:val="003F0D6B"/>
    <w:rsid w:val="003F4165"/>
    <w:rsid w:val="004007CC"/>
    <w:rsid w:val="00412D73"/>
    <w:rsid w:val="00417F6F"/>
    <w:rsid w:val="00421768"/>
    <w:rsid w:val="00451433"/>
    <w:rsid w:val="00454FF6"/>
    <w:rsid w:val="004614C1"/>
    <w:rsid w:val="0046748A"/>
    <w:rsid w:val="004732F5"/>
    <w:rsid w:val="004805DB"/>
    <w:rsid w:val="004905FA"/>
    <w:rsid w:val="0049069F"/>
    <w:rsid w:val="004922E2"/>
    <w:rsid w:val="004A1623"/>
    <w:rsid w:val="004A3BB6"/>
    <w:rsid w:val="004A48B8"/>
    <w:rsid w:val="004D1E3F"/>
    <w:rsid w:val="004D5381"/>
    <w:rsid w:val="004E3B24"/>
    <w:rsid w:val="005106EA"/>
    <w:rsid w:val="00511905"/>
    <w:rsid w:val="00513C30"/>
    <w:rsid w:val="00521F6C"/>
    <w:rsid w:val="00553E1B"/>
    <w:rsid w:val="005635AB"/>
    <w:rsid w:val="00591AE2"/>
    <w:rsid w:val="005A0E3A"/>
    <w:rsid w:val="005A1C75"/>
    <w:rsid w:val="005B1A62"/>
    <w:rsid w:val="005B3661"/>
    <w:rsid w:val="005C2827"/>
    <w:rsid w:val="005D03FE"/>
    <w:rsid w:val="005D0D0E"/>
    <w:rsid w:val="005E0B09"/>
    <w:rsid w:val="005F30A4"/>
    <w:rsid w:val="00601815"/>
    <w:rsid w:val="00624888"/>
    <w:rsid w:val="006251C7"/>
    <w:rsid w:val="00626B3B"/>
    <w:rsid w:val="00634166"/>
    <w:rsid w:val="00635075"/>
    <w:rsid w:val="0065156B"/>
    <w:rsid w:val="00655B63"/>
    <w:rsid w:val="00671BD7"/>
    <w:rsid w:val="00681134"/>
    <w:rsid w:val="00682E5E"/>
    <w:rsid w:val="006A2C09"/>
    <w:rsid w:val="006E3AD3"/>
    <w:rsid w:val="006F0189"/>
    <w:rsid w:val="006F20DA"/>
    <w:rsid w:val="006F3D18"/>
    <w:rsid w:val="006F4B41"/>
    <w:rsid w:val="00721AC2"/>
    <w:rsid w:val="0074767C"/>
    <w:rsid w:val="007556F3"/>
    <w:rsid w:val="00755855"/>
    <w:rsid w:val="007559C5"/>
    <w:rsid w:val="00763327"/>
    <w:rsid w:val="00767497"/>
    <w:rsid w:val="0078260D"/>
    <w:rsid w:val="00783878"/>
    <w:rsid w:val="00794CBA"/>
    <w:rsid w:val="00796076"/>
    <w:rsid w:val="007B40CD"/>
    <w:rsid w:val="007B646C"/>
    <w:rsid w:val="007B6D2A"/>
    <w:rsid w:val="007C06D9"/>
    <w:rsid w:val="007C723C"/>
    <w:rsid w:val="007D14B9"/>
    <w:rsid w:val="007F0604"/>
    <w:rsid w:val="007F4A15"/>
    <w:rsid w:val="00802EE3"/>
    <w:rsid w:val="00803CDE"/>
    <w:rsid w:val="00804F34"/>
    <w:rsid w:val="008053F5"/>
    <w:rsid w:val="00807256"/>
    <w:rsid w:val="00835445"/>
    <w:rsid w:val="008356CA"/>
    <w:rsid w:val="00841ABC"/>
    <w:rsid w:val="0085077D"/>
    <w:rsid w:val="008578A8"/>
    <w:rsid w:val="008600E0"/>
    <w:rsid w:val="00863A6F"/>
    <w:rsid w:val="008824D9"/>
    <w:rsid w:val="0088600F"/>
    <w:rsid w:val="008A2D94"/>
    <w:rsid w:val="008A483F"/>
    <w:rsid w:val="008B172E"/>
    <w:rsid w:val="008B1D85"/>
    <w:rsid w:val="008B6711"/>
    <w:rsid w:val="008C1E07"/>
    <w:rsid w:val="008C5277"/>
    <w:rsid w:val="008D0447"/>
    <w:rsid w:val="008D24BC"/>
    <w:rsid w:val="008D447A"/>
    <w:rsid w:val="008F4194"/>
    <w:rsid w:val="008F4F6A"/>
    <w:rsid w:val="00900437"/>
    <w:rsid w:val="00900A24"/>
    <w:rsid w:val="009151F5"/>
    <w:rsid w:val="0091746E"/>
    <w:rsid w:val="00931831"/>
    <w:rsid w:val="00933FB7"/>
    <w:rsid w:val="009441AF"/>
    <w:rsid w:val="00951665"/>
    <w:rsid w:val="00951883"/>
    <w:rsid w:val="00952997"/>
    <w:rsid w:val="0095784B"/>
    <w:rsid w:val="00970576"/>
    <w:rsid w:val="00970A34"/>
    <w:rsid w:val="00970AC1"/>
    <w:rsid w:val="00976552"/>
    <w:rsid w:val="00984546"/>
    <w:rsid w:val="009949B2"/>
    <w:rsid w:val="00994BDA"/>
    <w:rsid w:val="009A19D7"/>
    <w:rsid w:val="009B03EA"/>
    <w:rsid w:val="009B5301"/>
    <w:rsid w:val="009C16BA"/>
    <w:rsid w:val="009D7CBE"/>
    <w:rsid w:val="009E2321"/>
    <w:rsid w:val="009E622F"/>
    <w:rsid w:val="00A06368"/>
    <w:rsid w:val="00A23253"/>
    <w:rsid w:val="00A34DF0"/>
    <w:rsid w:val="00A36D8D"/>
    <w:rsid w:val="00A45CAC"/>
    <w:rsid w:val="00A460E0"/>
    <w:rsid w:val="00A51F32"/>
    <w:rsid w:val="00A530FC"/>
    <w:rsid w:val="00A63362"/>
    <w:rsid w:val="00A815E5"/>
    <w:rsid w:val="00A819F6"/>
    <w:rsid w:val="00A9058B"/>
    <w:rsid w:val="00A9677E"/>
    <w:rsid w:val="00AA4DAA"/>
    <w:rsid w:val="00AC0E94"/>
    <w:rsid w:val="00AF0152"/>
    <w:rsid w:val="00B019A2"/>
    <w:rsid w:val="00B12324"/>
    <w:rsid w:val="00B12398"/>
    <w:rsid w:val="00B15798"/>
    <w:rsid w:val="00B17549"/>
    <w:rsid w:val="00B26D93"/>
    <w:rsid w:val="00B31522"/>
    <w:rsid w:val="00B3243B"/>
    <w:rsid w:val="00B40636"/>
    <w:rsid w:val="00B4339A"/>
    <w:rsid w:val="00B47B8E"/>
    <w:rsid w:val="00B53795"/>
    <w:rsid w:val="00B60E2B"/>
    <w:rsid w:val="00B6405F"/>
    <w:rsid w:val="00B66079"/>
    <w:rsid w:val="00B66DCC"/>
    <w:rsid w:val="00B84263"/>
    <w:rsid w:val="00B85AA4"/>
    <w:rsid w:val="00B92CB1"/>
    <w:rsid w:val="00B938C1"/>
    <w:rsid w:val="00BA0094"/>
    <w:rsid w:val="00BA10C5"/>
    <w:rsid w:val="00BA5CDE"/>
    <w:rsid w:val="00BC0D97"/>
    <w:rsid w:val="00BC4F8F"/>
    <w:rsid w:val="00BD049A"/>
    <w:rsid w:val="00BD741C"/>
    <w:rsid w:val="00BE13A8"/>
    <w:rsid w:val="00BF7803"/>
    <w:rsid w:val="00C011F9"/>
    <w:rsid w:val="00C01BB2"/>
    <w:rsid w:val="00C0458B"/>
    <w:rsid w:val="00C323E3"/>
    <w:rsid w:val="00C33ECB"/>
    <w:rsid w:val="00C5242A"/>
    <w:rsid w:val="00C61C29"/>
    <w:rsid w:val="00C62E40"/>
    <w:rsid w:val="00C765DC"/>
    <w:rsid w:val="00C77D6A"/>
    <w:rsid w:val="00C8061B"/>
    <w:rsid w:val="00C823CD"/>
    <w:rsid w:val="00C84B68"/>
    <w:rsid w:val="00C96C1F"/>
    <w:rsid w:val="00CA0B61"/>
    <w:rsid w:val="00CA456F"/>
    <w:rsid w:val="00CA6307"/>
    <w:rsid w:val="00CB0DB9"/>
    <w:rsid w:val="00CB1925"/>
    <w:rsid w:val="00CC4F0E"/>
    <w:rsid w:val="00D005F1"/>
    <w:rsid w:val="00D0436F"/>
    <w:rsid w:val="00D04E79"/>
    <w:rsid w:val="00D05010"/>
    <w:rsid w:val="00D1275E"/>
    <w:rsid w:val="00D17B70"/>
    <w:rsid w:val="00D23D43"/>
    <w:rsid w:val="00D3360C"/>
    <w:rsid w:val="00D43E72"/>
    <w:rsid w:val="00D44A68"/>
    <w:rsid w:val="00D56CC8"/>
    <w:rsid w:val="00D619EA"/>
    <w:rsid w:val="00D67ED6"/>
    <w:rsid w:val="00D763B8"/>
    <w:rsid w:val="00D77008"/>
    <w:rsid w:val="00D86026"/>
    <w:rsid w:val="00D9281B"/>
    <w:rsid w:val="00DA0828"/>
    <w:rsid w:val="00DA29D6"/>
    <w:rsid w:val="00DA596C"/>
    <w:rsid w:val="00DA6B3C"/>
    <w:rsid w:val="00DC4084"/>
    <w:rsid w:val="00DD5183"/>
    <w:rsid w:val="00DD6235"/>
    <w:rsid w:val="00DE2878"/>
    <w:rsid w:val="00DE7DEC"/>
    <w:rsid w:val="00DF073F"/>
    <w:rsid w:val="00DF43C3"/>
    <w:rsid w:val="00E0138A"/>
    <w:rsid w:val="00E01CDC"/>
    <w:rsid w:val="00E10671"/>
    <w:rsid w:val="00E22B87"/>
    <w:rsid w:val="00E33C55"/>
    <w:rsid w:val="00E411F3"/>
    <w:rsid w:val="00E57FBD"/>
    <w:rsid w:val="00E60A58"/>
    <w:rsid w:val="00E61185"/>
    <w:rsid w:val="00E63EB8"/>
    <w:rsid w:val="00E723D4"/>
    <w:rsid w:val="00E856D3"/>
    <w:rsid w:val="00EA0FA1"/>
    <w:rsid w:val="00EB42C4"/>
    <w:rsid w:val="00EC12CC"/>
    <w:rsid w:val="00EC1B27"/>
    <w:rsid w:val="00EE54BE"/>
    <w:rsid w:val="00EF1B80"/>
    <w:rsid w:val="00F02729"/>
    <w:rsid w:val="00F26193"/>
    <w:rsid w:val="00F26257"/>
    <w:rsid w:val="00F2755A"/>
    <w:rsid w:val="00F325C2"/>
    <w:rsid w:val="00F444FD"/>
    <w:rsid w:val="00F45FC1"/>
    <w:rsid w:val="00F4688B"/>
    <w:rsid w:val="00F50084"/>
    <w:rsid w:val="00F50941"/>
    <w:rsid w:val="00F5195F"/>
    <w:rsid w:val="00F51CFA"/>
    <w:rsid w:val="00F60BBC"/>
    <w:rsid w:val="00F62933"/>
    <w:rsid w:val="00F71203"/>
    <w:rsid w:val="00F80173"/>
    <w:rsid w:val="00F80791"/>
    <w:rsid w:val="00F82874"/>
    <w:rsid w:val="00FA18D5"/>
    <w:rsid w:val="00FB49C6"/>
    <w:rsid w:val="00FD4C99"/>
    <w:rsid w:val="00FD5CAA"/>
    <w:rsid w:val="00FD7681"/>
    <w:rsid w:val="00FE016C"/>
    <w:rsid w:val="00FF0DD3"/>
    <w:rsid w:val="00FF4D59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405C5C"/>
  <w15:docId w15:val="{3108210F-3B19-4592-BBA6-82FA3EB9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45CAC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BA10C5"/>
    <w:pPr>
      <w:keepNext/>
      <w:keepLines/>
      <w:spacing w:after="120"/>
      <w:outlineLvl w:val="0"/>
    </w:pPr>
    <w:rPr>
      <w:rFonts w:eastAsiaTheme="majorEastAsia" w:cstheme="majorBidi"/>
      <w:b/>
      <w:color w:val="000000" w:themeColor="text1"/>
      <w:sz w:val="24"/>
      <w:szCs w:val="32"/>
    </w:rPr>
  </w:style>
  <w:style w:type="paragraph" w:styleId="berschrift4">
    <w:name w:val="heading 4"/>
    <w:basedOn w:val="Standard"/>
    <w:next w:val="Standard"/>
    <w:qFormat/>
    <w:rsid w:val="00841ABC"/>
    <w:pPr>
      <w:keepNext/>
      <w:jc w:val="both"/>
      <w:outlineLvl w:val="3"/>
    </w:pPr>
    <w:rPr>
      <w:b/>
      <w:i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45CA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45CAC"/>
    <w:pPr>
      <w:tabs>
        <w:tab w:val="center" w:pos="4536"/>
        <w:tab w:val="right" w:pos="9072"/>
      </w:tabs>
    </w:pPr>
  </w:style>
  <w:style w:type="paragraph" w:customStyle="1" w:styleId="Text">
    <w:name w:val="Text"/>
    <w:rsid w:val="002202A8"/>
    <w:rPr>
      <w:rFonts w:ascii="Arial" w:hAnsi="Arial" w:cs="Arial"/>
      <w:snapToGrid w:val="0"/>
      <w:color w:val="000000"/>
      <w:sz w:val="22"/>
      <w:szCs w:val="22"/>
    </w:rPr>
  </w:style>
  <w:style w:type="paragraph" w:styleId="Sprechblasentext">
    <w:name w:val="Balloon Text"/>
    <w:basedOn w:val="Standard"/>
    <w:semiHidden/>
    <w:rsid w:val="002202A8"/>
    <w:rPr>
      <w:rFonts w:ascii="Tahoma" w:hAnsi="Tahoma" w:cs="Tahoma"/>
      <w:sz w:val="16"/>
      <w:szCs w:val="16"/>
    </w:rPr>
  </w:style>
  <w:style w:type="character" w:styleId="Hyperlink">
    <w:name w:val="Hyperlink"/>
    <w:rsid w:val="003B2DE2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360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uiPriority w:val="99"/>
    <w:rsid w:val="00D05010"/>
    <w:rPr>
      <w:rFonts w:ascii="Arial" w:hAnsi="Arial"/>
      <w:sz w:val="22"/>
    </w:rPr>
  </w:style>
  <w:style w:type="character" w:customStyle="1" w:styleId="FuzeileZchn">
    <w:name w:val="Fußzeile Zchn"/>
    <w:link w:val="Fuzeile"/>
    <w:uiPriority w:val="99"/>
    <w:rsid w:val="00125BF2"/>
    <w:rPr>
      <w:rFonts w:ascii="Arial" w:hAnsi="Arial"/>
      <w:sz w:val="22"/>
    </w:rPr>
  </w:style>
  <w:style w:type="table" w:styleId="Tabellenraster">
    <w:name w:val="Table Grid"/>
    <w:basedOn w:val="NormaleTabelle"/>
    <w:rsid w:val="00050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F20DA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BA10C5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4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VERWALTUNG\VORLAGEN\Sonstige_Vorlagen\Datenblatt_private_Modernisier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E5756-93EC-4C4E-9C6F-6FF23977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Datenblatt_private_Modernisierung</Template>
  <TotalTime>0</TotalTime>
  <Pages>3</Pages>
  <Words>417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Vorgehensweise bei Sanierungsanträgen</vt:lpstr>
    </vt:vector>
  </TitlesOfParts>
  <Company>Rüdiger Kunst - KommunalKonzept GmbH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Vorgehensweise bei Sanierungsanträgen</dc:title>
  <dc:creator>F.Ballstaedt@kommunalkonzept.de</dc:creator>
  <cp:lastModifiedBy>F.Ballstaedt@kommunale-stadterneuerung.de</cp:lastModifiedBy>
  <cp:revision>1</cp:revision>
  <cp:lastPrinted>2020-09-08T12:09:00Z</cp:lastPrinted>
  <dcterms:created xsi:type="dcterms:W3CDTF">2024-01-24T09:50:00Z</dcterms:created>
  <dcterms:modified xsi:type="dcterms:W3CDTF">2024-01-24T09:51:00Z</dcterms:modified>
</cp:coreProperties>
</file>