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552" w:rsidRPr="0018322B" w:rsidRDefault="0018322B" w:rsidP="00976552">
      <w:pPr>
        <w:rPr>
          <w:rFonts w:cs="Arial"/>
          <w:b/>
          <w:bCs/>
          <w:color w:val="000000" w:themeColor="text1"/>
          <w:sz w:val="28"/>
          <w:szCs w:val="28"/>
        </w:rPr>
      </w:pPr>
      <w:r w:rsidRPr="0018322B">
        <w:rPr>
          <w:rFonts w:cs="Arial"/>
          <w:b/>
          <w:bCs/>
          <w:color w:val="000000" w:themeColor="text1"/>
          <w:sz w:val="28"/>
          <w:szCs w:val="28"/>
        </w:rPr>
        <w:t>Bad Krozingen</w:t>
      </w:r>
      <w:r w:rsidR="00427F7E" w:rsidRPr="0018322B">
        <w:rPr>
          <w:rFonts w:cs="Arial"/>
          <w:b/>
          <w:bCs/>
          <w:color w:val="000000" w:themeColor="text1"/>
          <w:sz w:val="28"/>
          <w:szCs w:val="28"/>
        </w:rPr>
        <w:t>: „</w:t>
      </w:r>
      <w:r w:rsidRPr="0018322B">
        <w:rPr>
          <w:rFonts w:cs="Arial"/>
          <w:b/>
          <w:bCs/>
          <w:color w:val="000000" w:themeColor="text1"/>
          <w:sz w:val="28"/>
          <w:szCs w:val="28"/>
        </w:rPr>
        <w:t>An der B3</w:t>
      </w:r>
      <w:r w:rsidR="00D163A0" w:rsidRPr="0018322B">
        <w:rPr>
          <w:rFonts w:cs="Arial"/>
          <w:b/>
          <w:bCs/>
          <w:color w:val="000000" w:themeColor="text1"/>
          <w:sz w:val="28"/>
          <w:szCs w:val="28"/>
        </w:rPr>
        <w:t>“</w:t>
      </w:r>
    </w:p>
    <w:p w:rsidR="00976552" w:rsidRPr="00D163A0" w:rsidRDefault="00976552" w:rsidP="00976552">
      <w:pPr>
        <w:rPr>
          <w:rFonts w:cs="Arial"/>
          <w:b/>
          <w:bCs/>
          <w:color w:val="000000" w:themeColor="text1"/>
          <w:sz w:val="28"/>
          <w:szCs w:val="28"/>
        </w:rPr>
      </w:pPr>
      <w:r w:rsidRPr="0018322B">
        <w:rPr>
          <w:rFonts w:cs="Arial"/>
          <w:b/>
          <w:bCs/>
          <w:color w:val="000000" w:themeColor="text1"/>
          <w:sz w:val="28"/>
          <w:szCs w:val="28"/>
        </w:rPr>
        <w:t>Private</w:t>
      </w:r>
      <w:r w:rsidR="000E54B9" w:rsidRPr="0018322B">
        <w:rPr>
          <w:rFonts w:cs="Arial"/>
          <w:b/>
          <w:bCs/>
          <w:color w:val="000000" w:themeColor="text1"/>
          <w:sz w:val="28"/>
          <w:szCs w:val="28"/>
        </w:rPr>
        <w:t xml:space="preserve"> Ordnungsmaßnahme</w:t>
      </w:r>
      <w:r w:rsidR="000E54B9" w:rsidRPr="00D163A0">
        <w:rPr>
          <w:rFonts w:cs="Arial"/>
          <w:b/>
          <w:bCs/>
          <w:color w:val="000000" w:themeColor="text1"/>
          <w:sz w:val="28"/>
          <w:szCs w:val="28"/>
        </w:rPr>
        <w:t xml:space="preserve"> </w:t>
      </w:r>
    </w:p>
    <w:p w:rsidR="00976552" w:rsidRPr="00D163A0" w:rsidRDefault="00976552" w:rsidP="00976552">
      <w:pPr>
        <w:rPr>
          <w:rFonts w:cs="Arial"/>
          <w:bCs/>
          <w:sz w:val="20"/>
        </w:rPr>
      </w:pPr>
    </w:p>
    <w:p w:rsidR="00593894" w:rsidRPr="00D163A0" w:rsidRDefault="00593894" w:rsidP="00593894">
      <w:pPr>
        <w:rPr>
          <w:rFonts w:cs="Arial"/>
          <w:bCs/>
          <w:sz w:val="20"/>
        </w:rPr>
      </w:pPr>
    </w:p>
    <w:p w:rsidR="00976552" w:rsidRPr="00D163A0" w:rsidRDefault="00593894" w:rsidP="00593894">
      <w:pPr>
        <w:pStyle w:val="berschrift1"/>
        <w:rPr>
          <w:b w:val="0"/>
        </w:rPr>
      </w:pPr>
      <w:r>
        <w:t>I.</w:t>
      </w:r>
      <w:r>
        <w:tab/>
      </w:r>
      <w:r w:rsidR="00976552" w:rsidRPr="00D163A0">
        <w:t>Kontaktdaten Eigentümer</w:t>
      </w:r>
    </w:p>
    <w:tbl>
      <w:tblPr>
        <w:tblStyle w:val="Tabellengitternetz"/>
        <w:tblW w:w="9209" w:type="dxa"/>
        <w:tblLook w:val="04A0" w:firstRow="1" w:lastRow="0" w:firstColumn="1" w:lastColumn="0" w:noHBand="0" w:noVBand="1"/>
      </w:tblPr>
      <w:tblGrid>
        <w:gridCol w:w="3152"/>
        <w:gridCol w:w="6057"/>
      </w:tblGrid>
      <w:tr w:rsidR="00976552" w:rsidRPr="00D163A0" w:rsidTr="00591AE2">
        <w:trPr>
          <w:trHeight w:val="567"/>
        </w:trPr>
        <w:tc>
          <w:tcPr>
            <w:tcW w:w="2935" w:type="dxa"/>
          </w:tcPr>
          <w:p w:rsidR="00976552" w:rsidRPr="00D163A0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Eigentümer</w:t>
            </w:r>
          </w:p>
        </w:tc>
        <w:tc>
          <w:tcPr>
            <w:tcW w:w="6274" w:type="dxa"/>
          </w:tcPr>
          <w:p w:rsidR="00976552" w:rsidRPr="00D163A0" w:rsidRDefault="006C4717" w:rsidP="007671BE">
            <w:pPr>
              <w:spacing w:before="60" w:after="60"/>
              <w:rPr>
                <w:rFonts w:cs="Arial"/>
                <w:szCs w:val="22"/>
              </w:rPr>
            </w:pP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D163A0" w:rsidTr="00591AE2">
        <w:trPr>
          <w:trHeight w:val="567"/>
        </w:trPr>
        <w:tc>
          <w:tcPr>
            <w:tcW w:w="2935" w:type="dxa"/>
          </w:tcPr>
          <w:p w:rsidR="00976552" w:rsidRPr="00D163A0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Anschrift des Eigentümers / Ansprechpartners</w:t>
            </w:r>
          </w:p>
        </w:tc>
        <w:tc>
          <w:tcPr>
            <w:tcW w:w="6274" w:type="dxa"/>
          </w:tcPr>
          <w:p w:rsidR="00976552" w:rsidRPr="00D163A0" w:rsidRDefault="006C4717" w:rsidP="007671BE">
            <w:pPr>
              <w:spacing w:before="60" w:after="60"/>
              <w:rPr>
                <w:rFonts w:cs="Arial"/>
                <w:szCs w:val="22"/>
              </w:rPr>
            </w:pP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</w:p>
          <w:p w:rsidR="00976552" w:rsidRPr="00D163A0" w:rsidRDefault="00976552" w:rsidP="007671BE">
            <w:pPr>
              <w:spacing w:before="60" w:after="60"/>
              <w:rPr>
                <w:rFonts w:cs="Arial"/>
                <w:szCs w:val="22"/>
              </w:rPr>
            </w:pPr>
          </w:p>
        </w:tc>
      </w:tr>
      <w:tr w:rsidR="00976552" w:rsidRPr="00D163A0" w:rsidTr="00591AE2">
        <w:trPr>
          <w:trHeight w:val="567"/>
        </w:trPr>
        <w:tc>
          <w:tcPr>
            <w:tcW w:w="2935" w:type="dxa"/>
          </w:tcPr>
          <w:p w:rsidR="00976552" w:rsidRPr="00D163A0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Email des Eigentümers</w:t>
            </w:r>
          </w:p>
        </w:tc>
        <w:tc>
          <w:tcPr>
            <w:tcW w:w="6274" w:type="dxa"/>
          </w:tcPr>
          <w:p w:rsidR="00976552" w:rsidRPr="00D163A0" w:rsidRDefault="006C4717" w:rsidP="007671BE">
            <w:pPr>
              <w:spacing w:before="60" w:after="60"/>
              <w:rPr>
                <w:rFonts w:cs="Arial"/>
                <w:szCs w:val="22"/>
              </w:rPr>
            </w:pP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D163A0" w:rsidTr="00591AE2">
        <w:trPr>
          <w:trHeight w:val="567"/>
        </w:trPr>
        <w:tc>
          <w:tcPr>
            <w:tcW w:w="2935" w:type="dxa"/>
          </w:tcPr>
          <w:p w:rsidR="00976552" w:rsidRPr="00D163A0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Telefon des Eigentümers</w:t>
            </w:r>
          </w:p>
        </w:tc>
        <w:tc>
          <w:tcPr>
            <w:tcW w:w="6274" w:type="dxa"/>
          </w:tcPr>
          <w:p w:rsidR="00976552" w:rsidRPr="00D163A0" w:rsidRDefault="006C4717" w:rsidP="007671BE">
            <w:pPr>
              <w:spacing w:before="60" w:after="60"/>
              <w:rPr>
                <w:rFonts w:cs="Arial"/>
                <w:szCs w:val="22"/>
              </w:rPr>
            </w:pP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D163A0" w:rsidTr="00591AE2">
        <w:trPr>
          <w:trHeight w:val="567"/>
        </w:trPr>
        <w:tc>
          <w:tcPr>
            <w:tcW w:w="2935" w:type="dxa"/>
          </w:tcPr>
          <w:p w:rsidR="00976552" w:rsidRPr="00D163A0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Bankverbindung</w:t>
            </w:r>
          </w:p>
        </w:tc>
        <w:tc>
          <w:tcPr>
            <w:tcW w:w="6274" w:type="dxa"/>
          </w:tcPr>
          <w:p w:rsidR="00976552" w:rsidRPr="00D163A0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Kreditinstitut:</w:t>
            </w:r>
            <w:r w:rsidR="000E54B9" w:rsidRPr="00D163A0">
              <w:rPr>
                <w:rFonts w:cs="Arial"/>
                <w:szCs w:val="22"/>
              </w:rPr>
              <w:t xml:space="preserve"> </w:t>
            </w:r>
            <w:r w:rsidR="00DC2766"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DC2766"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DC2766" w:rsidRPr="006C4717">
              <w:rPr>
                <w:rFonts w:cs="Arial"/>
                <w:szCs w:val="22"/>
                <w:highlight w:val="lightGray"/>
              </w:rPr>
            </w:r>
            <w:r w:rsidR="00DC2766"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="00DC2766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DC2766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DC2766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DC2766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DC2766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DC2766" w:rsidRPr="006C4717">
              <w:rPr>
                <w:rFonts w:cs="Arial"/>
                <w:szCs w:val="22"/>
                <w:highlight w:val="lightGray"/>
              </w:rPr>
              <w:fldChar w:fldCharType="end"/>
            </w:r>
            <w:bookmarkEnd w:id="0"/>
          </w:p>
          <w:p w:rsidR="00976552" w:rsidRPr="00D163A0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IBAN:</w:t>
            </w:r>
            <w:r w:rsidR="000E54B9" w:rsidRPr="00D163A0">
              <w:rPr>
                <w:rFonts w:cs="Arial"/>
                <w:szCs w:val="22"/>
              </w:rPr>
              <w:t xml:space="preserve"> </w:t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C4717"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6C4717" w:rsidRPr="006C4717">
              <w:rPr>
                <w:rFonts w:cs="Arial"/>
                <w:szCs w:val="22"/>
                <w:highlight w:val="lightGray"/>
              </w:rPr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0E54B9" w:rsidRPr="00D163A0" w:rsidTr="00591AE2">
        <w:trPr>
          <w:trHeight w:val="567"/>
        </w:trPr>
        <w:tc>
          <w:tcPr>
            <w:tcW w:w="2935" w:type="dxa"/>
          </w:tcPr>
          <w:p w:rsidR="000E54B9" w:rsidRPr="00D163A0" w:rsidRDefault="000E54B9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Vorsteuerabzugsberechtigung</w:t>
            </w:r>
          </w:p>
        </w:tc>
        <w:tc>
          <w:tcPr>
            <w:tcW w:w="6274" w:type="dxa"/>
          </w:tcPr>
          <w:p w:rsidR="000E54B9" w:rsidRPr="00D163A0" w:rsidRDefault="005F0EE5" w:rsidP="000E54B9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1659961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4B9" w:rsidRPr="00D163A0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6C4717">
              <w:rPr>
                <w:rFonts w:cs="Arial"/>
                <w:szCs w:val="22"/>
              </w:rPr>
              <w:tab/>
              <w:t>ja, zu</w:t>
            </w:r>
            <w:r w:rsidR="00DC2766" w:rsidRPr="00D163A0">
              <w:rPr>
                <w:rFonts w:cs="Arial"/>
                <w:szCs w:val="22"/>
              </w:rPr>
              <w:t xml:space="preserve"> </w:t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C4717"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6C4717" w:rsidRPr="006C4717">
              <w:rPr>
                <w:rFonts w:cs="Arial"/>
                <w:szCs w:val="22"/>
                <w:highlight w:val="lightGray"/>
              </w:rPr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end"/>
            </w:r>
            <w:r w:rsidR="006C4717">
              <w:rPr>
                <w:rFonts w:cs="Arial"/>
                <w:szCs w:val="22"/>
              </w:rPr>
              <w:t xml:space="preserve"> </w:t>
            </w:r>
            <w:r w:rsidR="000E54B9" w:rsidRPr="00D163A0">
              <w:rPr>
                <w:rFonts w:cs="Arial"/>
                <w:szCs w:val="22"/>
              </w:rPr>
              <w:t>%</w:t>
            </w:r>
          </w:p>
          <w:p w:rsidR="000E54B9" w:rsidRPr="00D163A0" w:rsidRDefault="005F0EE5" w:rsidP="000E54B9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59506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4B9" w:rsidRPr="00D163A0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0E54B9" w:rsidRPr="00D163A0">
              <w:rPr>
                <w:rFonts w:cs="Arial"/>
                <w:szCs w:val="22"/>
              </w:rPr>
              <w:tab/>
              <w:t>nein</w:t>
            </w:r>
          </w:p>
        </w:tc>
      </w:tr>
    </w:tbl>
    <w:p w:rsidR="00976552" w:rsidRDefault="00976552" w:rsidP="00976552">
      <w:pPr>
        <w:tabs>
          <w:tab w:val="left" w:pos="426"/>
          <w:tab w:val="left" w:pos="5387"/>
          <w:tab w:val="left" w:pos="9498"/>
        </w:tabs>
        <w:rPr>
          <w:rFonts w:cs="Arial"/>
          <w:szCs w:val="22"/>
        </w:rPr>
      </w:pPr>
    </w:p>
    <w:p w:rsidR="00593894" w:rsidRPr="00D163A0" w:rsidRDefault="00593894" w:rsidP="00976552">
      <w:pPr>
        <w:tabs>
          <w:tab w:val="left" w:pos="426"/>
          <w:tab w:val="left" w:pos="5387"/>
          <w:tab w:val="left" w:pos="9498"/>
        </w:tabs>
        <w:rPr>
          <w:rFonts w:cs="Arial"/>
          <w:szCs w:val="22"/>
        </w:rPr>
      </w:pPr>
    </w:p>
    <w:p w:rsidR="00976552" w:rsidRPr="00593894" w:rsidRDefault="00593894" w:rsidP="00593894">
      <w:pPr>
        <w:pStyle w:val="berschrift1"/>
      </w:pPr>
      <w:r>
        <w:t>II.</w:t>
      </w:r>
      <w:r>
        <w:tab/>
      </w:r>
      <w:r w:rsidR="00976552" w:rsidRPr="00593894">
        <w:t>Informationen zum Gebäude</w:t>
      </w:r>
    </w:p>
    <w:tbl>
      <w:tblPr>
        <w:tblStyle w:val="Tabellengitternetz"/>
        <w:tblW w:w="9219" w:type="dxa"/>
        <w:tblInd w:w="-5" w:type="dxa"/>
        <w:tblLook w:val="04A0" w:firstRow="1" w:lastRow="0" w:firstColumn="1" w:lastColumn="0" w:noHBand="0" w:noVBand="1"/>
      </w:tblPr>
      <w:tblGrid>
        <w:gridCol w:w="2872"/>
        <w:gridCol w:w="6347"/>
      </w:tblGrid>
      <w:tr w:rsidR="00976552" w:rsidRPr="00D163A0" w:rsidTr="00FF0DD3">
        <w:trPr>
          <w:trHeight w:val="567"/>
        </w:trPr>
        <w:tc>
          <w:tcPr>
            <w:tcW w:w="2872" w:type="dxa"/>
          </w:tcPr>
          <w:p w:rsidR="00976552" w:rsidRPr="00D163A0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Flurstück Nr.</w:t>
            </w:r>
          </w:p>
        </w:tc>
        <w:tc>
          <w:tcPr>
            <w:tcW w:w="6347" w:type="dxa"/>
          </w:tcPr>
          <w:p w:rsidR="00976552" w:rsidRPr="00D163A0" w:rsidRDefault="006C4717" w:rsidP="007671BE">
            <w:pPr>
              <w:spacing w:before="60" w:after="60"/>
              <w:rPr>
                <w:rFonts w:cs="Arial"/>
                <w:szCs w:val="22"/>
              </w:rPr>
            </w:pP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D163A0" w:rsidTr="00FF0DD3">
        <w:trPr>
          <w:trHeight w:val="567"/>
        </w:trPr>
        <w:tc>
          <w:tcPr>
            <w:tcW w:w="2872" w:type="dxa"/>
          </w:tcPr>
          <w:p w:rsidR="00976552" w:rsidRPr="00D163A0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Straße des Gebäudes im Sanierungsgebiet</w:t>
            </w:r>
          </w:p>
        </w:tc>
        <w:tc>
          <w:tcPr>
            <w:tcW w:w="6347" w:type="dxa"/>
          </w:tcPr>
          <w:p w:rsidR="00976552" w:rsidRPr="00D163A0" w:rsidRDefault="006C4717" w:rsidP="007671BE">
            <w:pPr>
              <w:spacing w:before="60" w:after="60"/>
              <w:rPr>
                <w:rFonts w:cs="Arial"/>
                <w:szCs w:val="22"/>
              </w:rPr>
            </w:pP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0E54B9" w:rsidRPr="00D163A0" w:rsidTr="00FF0DD3">
        <w:trPr>
          <w:trHeight w:val="567"/>
        </w:trPr>
        <w:tc>
          <w:tcPr>
            <w:tcW w:w="2872" w:type="dxa"/>
          </w:tcPr>
          <w:p w:rsidR="000E54B9" w:rsidRPr="00D163A0" w:rsidRDefault="000E54B9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Gesamtwohnfläche / Anzahl der WE</w:t>
            </w:r>
            <w:r w:rsidR="00F16B21" w:rsidRPr="00D163A0">
              <w:rPr>
                <w:rFonts w:cs="Arial"/>
                <w:szCs w:val="22"/>
              </w:rPr>
              <w:t xml:space="preserve"> vor Abbruch</w:t>
            </w:r>
          </w:p>
          <w:p w:rsidR="000E54B9" w:rsidRPr="00D163A0" w:rsidRDefault="000E54B9" w:rsidP="00F16B21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Gesamtwohnfläche / Anzahl der WE</w:t>
            </w:r>
            <w:r w:rsidR="00F16B21" w:rsidRPr="00D163A0">
              <w:rPr>
                <w:rFonts w:cs="Arial"/>
                <w:szCs w:val="22"/>
              </w:rPr>
              <w:t xml:space="preserve"> nach Abbruch</w:t>
            </w:r>
            <w:r w:rsidR="007C558C">
              <w:rPr>
                <w:rFonts w:cs="Arial"/>
                <w:szCs w:val="22"/>
              </w:rPr>
              <w:t xml:space="preserve"> mit Neubau</w:t>
            </w:r>
          </w:p>
        </w:tc>
        <w:tc>
          <w:tcPr>
            <w:tcW w:w="6347" w:type="dxa"/>
          </w:tcPr>
          <w:p w:rsidR="000E54B9" w:rsidRPr="00D163A0" w:rsidRDefault="006C4717" w:rsidP="007671BE">
            <w:pPr>
              <w:spacing w:before="60" w:after="60"/>
              <w:rPr>
                <w:rFonts w:cs="Arial"/>
                <w:szCs w:val="22"/>
              </w:rPr>
            </w:pP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  <w:r w:rsidR="00DC2766">
              <w:rPr>
                <w:rFonts w:cs="Arial"/>
                <w:szCs w:val="22"/>
              </w:rPr>
              <w:t xml:space="preserve"> m² /</w:t>
            </w:r>
            <w:r w:rsidR="00DC2766" w:rsidRPr="00D163A0">
              <w:rPr>
                <w:rFonts w:cs="Arial"/>
                <w:szCs w:val="22"/>
              </w:rPr>
              <w:t xml:space="preserve"> </w:t>
            </w: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  <w:r w:rsidR="000E54B9" w:rsidRPr="00D163A0">
              <w:rPr>
                <w:rFonts w:cs="Arial"/>
                <w:szCs w:val="22"/>
              </w:rPr>
              <w:t xml:space="preserve"> WE</w:t>
            </w:r>
          </w:p>
          <w:p w:rsidR="000E54B9" w:rsidRDefault="000E54B9" w:rsidP="007671BE">
            <w:pPr>
              <w:spacing w:before="60" w:after="60"/>
              <w:rPr>
                <w:rFonts w:cs="Arial"/>
                <w:szCs w:val="22"/>
              </w:rPr>
            </w:pPr>
          </w:p>
          <w:p w:rsidR="00D163A0" w:rsidRPr="00D163A0" w:rsidRDefault="00D163A0" w:rsidP="007671BE">
            <w:pPr>
              <w:spacing w:before="60" w:after="60"/>
              <w:rPr>
                <w:rFonts w:cs="Arial"/>
                <w:szCs w:val="22"/>
              </w:rPr>
            </w:pPr>
          </w:p>
          <w:p w:rsidR="000E54B9" w:rsidRPr="00D163A0" w:rsidRDefault="006C4717" w:rsidP="00DC2766">
            <w:pPr>
              <w:spacing w:before="60" w:after="60"/>
              <w:rPr>
                <w:rFonts w:cs="Arial"/>
                <w:szCs w:val="22"/>
              </w:rPr>
            </w:pP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  <w:r w:rsidR="000E54B9" w:rsidRPr="00D163A0">
              <w:rPr>
                <w:rFonts w:cs="Arial"/>
                <w:szCs w:val="22"/>
              </w:rPr>
              <w:t xml:space="preserve"> m² /</w:t>
            </w:r>
            <w:r w:rsidR="00DC2766">
              <w:rPr>
                <w:rFonts w:cs="Arial"/>
                <w:szCs w:val="22"/>
              </w:rPr>
              <w:t xml:space="preserve"> </w:t>
            </w: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  <w:r w:rsidR="000E54B9" w:rsidRPr="00D163A0">
              <w:rPr>
                <w:rFonts w:cs="Arial"/>
                <w:szCs w:val="22"/>
              </w:rPr>
              <w:t xml:space="preserve"> WE</w:t>
            </w:r>
          </w:p>
        </w:tc>
      </w:tr>
    </w:tbl>
    <w:p w:rsidR="00FF4D59" w:rsidRPr="00593894" w:rsidRDefault="00FF4D59" w:rsidP="00593894">
      <w:pPr>
        <w:rPr>
          <w:rFonts w:cs="Arial"/>
          <w:b/>
          <w:bCs/>
          <w:szCs w:val="22"/>
        </w:rPr>
      </w:pPr>
    </w:p>
    <w:p w:rsidR="00593894" w:rsidRPr="00593894" w:rsidRDefault="00593894" w:rsidP="00593894">
      <w:pPr>
        <w:rPr>
          <w:rFonts w:cs="Arial"/>
          <w:b/>
          <w:bCs/>
          <w:szCs w:val="22"/>
        </w:rPr>
      </w:pPr>
    </w:p>
    <w:p w:rsidR="00976552" w:rsidRPr="00D163A0" w:rsidRDefault="00593894" w:rsidP="00593894">
      <w:pPr>
        <w:pStyle w:val="berschrift1"/>
      </w:pPr>
      <w:r>
        <w:t>III.</w:t>
      </w:r>
      <w:r>
        <w:tab/>
      </w:r>
      <w:r w:rsidR="00976552" w:rsidRPr="00D163A0">
        <w:t xml:space="preserve">Informationen zum </w:t>
      </w:r>
      <w:r w:rsidR="000E54B9" w:rsidRPr="00D163A0">
        <w:t>Abbruchvorhaben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237"/>
      </w:tblGrid>
      <w:tr w:rsidR="00976552" w:rsidRPr="00D163A0" w:rsidTr="006C4717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D163A0" w:rsidRDefault="00976552" w:rsidP="000E54B9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 xml:space="preserve">Maßnahmenbeschreibung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D163A0" w:rsidRDefault="006C4717" w:rsidP="007671BE">
            <w:pPr>
              <w:spacing w:before="60" w:after="60"/>
              <w:rPr>
                <w:rFonts w:cs="Arial"/>
                <w:szCs w:val="22"/>
              </w:rPr>
            </w:pP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D163A0" w:rsidTr="006C4717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D163A0" w:rsidRDefault="00976552" w:rsidP="007671BE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geschätzte Gesamtkosten</w:t>
            </w:r>
            <w:r w:rsidR="007C558C">
              <w:rPr>
                <w:rFonts w:cs="Arial"/>
                <w:szCs w:val="22"/>
              </w:rPr>
              <w:t xml:space="preserve"> Abbruch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D163A0" w:rsidRDefault="006C4717" w:rsidP="007671BE">
            <w:pPr>
              <w:spacing w:before="60" w:after="60"/>
              <w:rPr>
                <w:rFonts w:cs="Arial"/>
                <w:szCs w:val="22"/>
              </w:rPr>
            </w:pP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</w:p>
        </w:tc>
      </w:tr>
      <w:tr w:rsidR="00976552" w:rsidRPr="00D163A0" w:rsidTr="006C4717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Default="00976552" w:rsidP="000171E7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szCs w:val="22"/>
              </w:rPr>
              <w:t>Durchführungszeitraum</w:t>
            </w:r>
          </w:p>
          <w:p w:rsidR="002745EE" w:rsidRPr="00D163A0" w:rsidRDefault="002745EE" w:rsidP="000171E7">
            <w:pPr>
              <w:spacing w:before="60" w:after="60"/>
              <w:rPr>
                <w:rFonts w:cs="Arial"/>
                <w:szCs w:val="22"/>
              </w:rPr>
            </w:pPr>
            <w:r w:rsidRPr="00D163A0">
              <w:rPr>
                <w:rFonts w:cs="Arial"/>
                <w:i/>
                <w:szCs w:val="22"/>
              </w:rPr>
              <w:t>(Monat/Jahr-Monat/Jahr)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552" w:rsidRPr="00D163A0" w:rsidRDefault="006C4717" w:rsidP="002745EE">
            <w:pPr>
              <w:spacing w:before="60" w:after="60"/>
              <w:rPr>
                <w:rFonts w:cs="Arial"/>
                <w:szCs w:val="22"/>
              </w:rPr>
            </w:pPr>
            <w:r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Pr="006C4717">
              <w:rPr>
                <w:rFonts w:cs="Arial"/>
                <w:szCs w:val="22"/>
                <w:highlight w:val="lightGray"/>
              </w:rPr>
            </w:r>
            <w:r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Pr="006C4717">
              <w:rPr>
                <w:rFonts w:cs="Arial"/>
                <w:szCs w:val="22"/>
                <w:highlight w:val="lightGray"/>
              </w:rPr>
              <w:fldChar w:fldCharType="end"/>
            </w:r>
            <w:r w:rsidR="000171E7">
              <w:rPr>
                <w:rFonts w:cs="Arial"/>
                <w:szCs w:val="22"/>
              </w:rPr>
              <w:t xml:space="preserve"> </w:t>
            </w:r>
          </w:p>
        </w:tc>
      </w:tr>
      <w:tr w:rsidR="007C558C" w:rsidRPr="00D163A0" w:rsidTr="003166E6"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8C" w:rsidRPr="00D163A0" w:rsidRDefault="007C558C" w:rsidP="007671BE">
            <w:pPr>
              <w:spacing w:before="60" w:after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Anschließende Neubebauung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8C" w:rsidRPr="00D163A0" w:rsidRDefault="005F0EE5" w:rsidP="007C558C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-1676494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58C" w:rsidRPr="00D163A0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7C558C" w:rsidRPr="00D163A0">
              <w:rPr>
                <w:rFonts w:cs="Arial"/>
                <w:szCs w:val="22"/>
              </w:rPr>
              <w:tab/>
              <w:t>ja</w:t>
            </w:r>
            <w:r w:rsidR="007C558C">
              <w:rPr>
                <w:rFonts w:cs="Arial"/>
                <w:szCs w:val="22"/>
              </w:rPr>
              <w:t xml:space="preserve">, Fertigstellung bis </w:t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C4717"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6C4717" w:rsidRPr="006C4717">
              <w:rPr>
                <w:rFonts w:cs="Arial"/>
                <w:szCs w:val="22"/>
                <w:highlight w:val="lightGray"/>
              </w:rPr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end"/>
            </w:r>
            <w:r w:rsidR="006C4717" w:rsidRPr="007C558C">
              <w:rPr>
                <w:rFonts w:cs="Arial"/>
                <w:i/>
                <w:szCs w:val="22"/>
              </w:rPr>
              <w:t xml:space="preserve"> </w:t>
            </w:r>
            <w:r w:rsidR="007C558C" w:rsidRPr="007C558C">
              <w:rPr>
                <w:rFonts w:cs="Arial"/>
                <w:i/>
                <w:szCs w:val="22"/>
              </w:rPr>
              <w:t>(Monat/Jahr)</w:t>
            </w:r>
          </w:p>
          <w:p w:rsidR="007C558C" w:rsidRPr="00D163A0" w:rsidRDefault="005F0EE5" w:rsidP="007C558C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-7443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58C" w:rsidRPr="00D163A0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7C558C" w:rsidRPr="00D163A0">
              <w:rPr>
                <w:rFonts w:cs="Arial"/>
                <w:szCs w:val="22"/>
              </w:rPr>
              <w:tab/>
              <w:t>nein</w:t>
            </w:r>
          </w:p>
        </w:tc>
      </w:tr>
      <w:tr w:rsidR="007C558C" w:rsidRPr="00D163A0" w:rsidTr="003166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58C" w:rsidRDefault="007C558C" w:rsidP="002B3CF9">
            <w:pPr>
              <w:spacing w:before="60" w:after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Nutzung weiterer Förderprogramme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58C" w:rsidRPr="00D163A0" w:rsidRDefault="005F0EE5" w:rsidP="007C558C">
            <w:pPr>
              <w:spacing w:before="60" w:after="60"/>
              <w:rPr>
                <w:rFonts w:cs="Arial"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-2000406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58C" w:rsidRPr="00D163A0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7C558C" w:rsidRPr="00D163A0">
              <w:rPr>
                <w:rFonts w:cs="Arial"/>
                <w:szCs w:val="22"/>
              </w:rPr>
              <w:tab/>
              <w:t>ja</w:t>
            </w:r>
            <w:r w:rsidR="007C558C">
              <w:rPr>
                <w:rFonts w:cs="Arial"/>
                <w:szCs w:val="22"/>
              </w:rPr>
              <w:t xml:space="preserve">, </w:t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C4717" w:rsidRPr="006C4717">
              <w:rPr>
                <w:rFonts w:cs="Arial"/>
                <w:szCs w:val="22"/>
                <w:highlight w:val="lightGray"/>
              </w:rPr>
              <w:instrText xml:space="preserve"> FORMTEXT </w:instrText>
            </w:r>
            <w:r w:rsidR="006C4717" w:rsidRPr="006C4717">
              <w:rPr>
                <w:rFonts w:cs="Arial"/>
                <w:szCs w:val="22"/>
                <w:highlight w:val="lightGray"/>
              </w:rPr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separate"/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noProof/>
                <w:szCs w:val="22"/>
                <w:highlight w:val="lightGray"/>
              </w:rPr>
              <w:t> </w:t>
            </w:r>
            <w:r w:rsidR="006C4717" w:rsidRPr="006C4717">
              <w:rPr>
                <w:rFonts w:cs="Arial"/>
                <w:szCs w:val="22"/>
                <w:highlight w:val="lightGray"/>
              </w:rPr>
              <w:fldChar w:fldCharType="end"/>
            </w:r>
            <w:r w:rsidR="00DC2766" w:rsidRPr="007C558C">
              <w:rPr>
                <w:rFonts w:cs="Arial"/>
                <w:i/>
                <w:szCs w:val="22"/>
              </w:rPr>
              <w:t xml:space="preserve"> </w:t>
            </w:r>
            <w:r w:rsidR="007C558C" w:rsidRPr="007C558C">
              <w:rPr>
                <w:rFonts w:cs="Arial"/>
                <w:i/>
                <w:szCs w:val="22"/>
              </w:rPr>
              <w:t>(Name Fachförderprog</w:t>
            </w:r>
            <w:r w:rsidR="002745EE">
              <w:rPr>
                <w:rFonts w:cs="Arial"/>
                <w:i/>
                <w:szCs w:val="22"/>
              </w:rPr>
              <w:t>r</w:t>
            </w:r>
            <w:r w:rsidR="007C558C" w:rsidRPr="007C558C">
              <w:rPr>
                <w:rFonts w:cs="Arial"/>
                <w:i/>
                <w:szCs w:val="22"/>
              </w:rPr>
              <w:t>amm)</w:t>
            </w:r>
          </w:p>
          <w:p w:rsidR="007C558C" w:rsidRDefault="005F0EE5" w:rsidP="007C558C">
            <w:pPr>
              <w:spacing w:before="60" w:after="60"/>
              <w:rPr>
                <w:rFonts w:cs="Arial"/>
                <w:bCs/>
                <w:szCs w:val="22"/>
              </w:rPr>
            </w:pPr>
            <w:sdt>
              <w:sdtPr>
                <w:rPr>
                  <w:rFonts w:cs="Arial"/>
                  <w:bCs/>
                  <w:szCs w:val="22"/>
                </w:rPr>
                <w:id w:val="225652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58C" w:rsidRPr="00D163A0">
                  <w:rPr>
                    <w:rFonts w:ascii="Segoe UI Symbol" w:eastAsia="MS Gothic" w:hAnsi="Segoe UI Symbol" w:cs="Segoe UI Symbol"/>
                    <w:bCs/>
                    <w:szCs w:val="22"/>
                  </w:rPr>
                  <w:t>☐</w:t>
                </w:r>
              </w:sdtContent>
            </w:sdt>
            <w:r w:rsidR="007C558C" w:rsidRPr="00D163A0">
              <w:rPr>
                <w:rFonts w:cs="Arial"/>
                <w:szCs w:val="22"/>
              </w:rPr>
              <w:tab/>
              <w:t>nein</w:t>
            </w:r>
          </w:p>
        </w:tc>
      </w:tr>
    </w:tbl>
    <w:p w:rsidR="00D163A0" w:rsidRPr="0018322B" w:rsidRDefault="002745EE" w:rsidP="00593894">
      <w:pPr>
        <w:pStyle w:val="berschrift1"/>
      </w:pPr>
      <w:r w:rsidRPr="0018322B">
        <w:lastRenderedPageBreak/>
        <w:t>I</w:t>
      </w:r>
      <w:r w:rsidR="00593894" w:rsidRPr="0018322B">
        <w:t>V.</w:t>
      </w:r>
      <w:r w:rsidR="00593894" w:rsidRPr="0018322B">
        <w:tab/>
      </w:r>
      <w:r w:rsidR="00D163A0" w:rsidRPr="0018322B">
        <w:t>Vorgehen</w:t>
      </w:r>
    </w:p>
    <w:p w:rsidR="00D163A0" w:rsidRPr="0018322B" w:rsidRDefault="00D163A0" w:rsidP="00D163A0">
      <w:pPr>
        <w:rPr>
          <w:rFonts w:cs="Arial"/>
        </w:rPr>
      </w:pPr>
      <w:r w:rsidRPr="0018322B">
        <w:rPr>
          <w:rFonts w:cs="Arial"/>
        </w:rPr>
        <w:t>Zwingend bei der KommunalKonzept BW GmbH F. Ballstaedt per Mail (f.ballstaedt@kommunalkonzept.de) oder Post (Jechtinger Straße 9, 79111 Freiburg) abzugeben:</w:t>
      </w:r>
    </w:p>
    <w:p w:rsidR="00D163A0" w:rsidRPr="0018322B" w:rsidRDefault="00D163A0" w:rsidP="00D163A0">
      <w:pPr>
        <w:rPr>
          <w:rFonts w:cs="Arial"/>
        </w:rPr>
      </w:pPr>
    </w:p>
    <w:p w:rsidR="00D163A0" w:rsidRPr="0018322B" w:rsidRDefault="00D163A0" w:rsidP="00D163A0">
      <w:pPr>
        <w:pStyle w:val="Listenabsatz"/>
        <w:numPr>
          <w:ilvl w:val="0"/>
          <w:numId w:val="3"/>
        </w:numPr>
        <w:rPr>
          <w:rFonts w:cs="Arial"/>
        </w:rPr>
      </w:pPr>
      <w:r w:rsidRPr="0018322B">
        <w:rPr>
          <w:rFonts w:cs="Arial"/>
        </w:rPr>
        <w:t>Vollständig ausgefülltes Datenblatt „Private Ordnungsmaßnahme“</w:t>
      </w:r>
    </w:p>
    <w:p w:rsidR="00D163A0" w:rsidRPr="0018322B" w:rsidRDefault="00D163A0" w:rsidP="00D163A0">
      <w:pPr>
        <w:pStyle w:val="Listenabsatz"/>
        <w:numPr>
          <w:ilvl w:val="0"/>
          <w:numId w:val="3"/>
        </w:numPr>
        <w:rPr>
          <w:rFonts w:cs="Arial"/>
        </w:rPr>
      </w:pPr>
      <w:r w:rsidRPr="0018322B">
        <w:rPr>
          <w:rFonts w:cs="Arial"/>
        </w:rPr>
        <w:t>3 Abbruchangebote</w:t>
      </w:r>
    </w:p>
    <w:p w:rsidR="00D163A0" w:rsidRPr="0018322B" w:rsidRDefault="00D163A0" w:rsidP="00D163A0">
      <w:pPr>
        <w:pStyle w:val="Listenabsatz"/>
        <w:numPr>
          <w:ilvl w:val="0"/>
          <w:numId w:val="3"/>
        </w:numPr>
        <w:rPr>
          <w:rFonts w:cs="Arial"/>
        </w:rPr>
      </w:pPr>
      <w:r w:rsidRPr="0018322B">
        <w:rPr>
          <w:rFonts w:cs="Arial"/>
        </w:rPr>
        <w:t>Bilder Bestandssituation</w:t>
      </w:r>
    </w:p>
    <w:p w:rsidR="00D163A0" w:rsidRPr="00976552" w:rsidRDefault="00D163A0" w:rsidP="00976552">
      <w:bookmarkStart w:id="1" w:name="_GoBack"/>
      <w:bookmarkEnd w:id="1"/>
    </w:p>
    <w:sectPr w:rsidR="00D163A0" w:rsidRPr="00976552" w:rsidSect="00CB0DB9">
      <w:headerReference w:type="default" r:id="rId8"/>
      <w:footerReference w:type="default" r:id="rId9"/>
      <w:pgSz w:w="11906" w:h="16838"/>
      <w:pgMar w:top="1667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EE5" w:rsidRDefault="005F0EE5">
      <w:r>
        <w:separator/>
      </w:r>
    </w:p>
  </w:endnote>
  <w:endnote w:type="continuationSeparator" w:id="0">
    <w:p w:rsidR="005F0EE5" w:rsidRDefault="005F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LT Com 45 Lt">
    <w:panose1 w:val="020B0403020202020204"/>
    <w:charset w:val="00"/>
    <w:family w:val="swiss"/>
    <w:pitch w:val="variable"/>
    <w:sig w:usb0="800000AF" w:usb1="10002042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905" w:rsidRDefault="00511905">
    <w:pPr>
      <w:pStyle w:val="Fuzeile"/>
      <w:jc w:val="center"/>
    </w:pPr>
  </w:p>
  <w:p w:rsidR="007C06D9" w:rsidRPr="00D163A0" w:rsidRDefault="00125BF2" w:rsidP="00511905">
    <w:pPr>
      <w:pStyle w:val="Fuzeile"/>
      <w:jc w:val="center"/>
      <w:rPr>
        <w:rFonts w:cs="Arial"/>
      </w:rPr>
    </w:pPr>
    <w:r w:rsidRPr="00D163A0">
      <w:rPr>
        <w:rFonts w:cs="Arial"/>
      </w:rPr>
      <w:fldChar w:fldCharType="begin"/>
    </w:r>
    <w:r w:rsidRPr="00D163A0">
      <w:rPr>
        <w:rFonts w:cs="Arial"/>
      </w:rPr>
      <w:instrText>PAGE   \* MERGEFORMAT</w:instrText>
    </w:r>
    <w:r w:rsidRPr="00D163A0">
      <w:rPr>
        <w:rFonts w:cs="Arial"/>
      </w:rPr>
      <w:fldChar w:fldCharType="separate"/>
    </w:r>
    <w:r w:rsidR="0018322B">
      <w:rPr>
        <w:rFonts w:cs="Arial"/>
        <w:noProof/>
      </w:rPr>
      <w:t>2</w:t>
    </w:r>
    <w:r w:rsidRPr="00D163A0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EE5" w:rsidRDefault="005F0EE5">
      <w:r>
        <w:separator/>
      </w:r>
    </w:p>
  </w:footnote>
  <w:footnote w:type="continuationSeparator" w:id="0">
    <w:p w:rsidR="005F0EE5" w:rsidRDefault="005F0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94" w:rsidRDefault="008A2D94" w:rsidP="00125BF2">
    <w:pPr>
      <w:pStyle w:val="Kopfzeile"/>
      <w:rPr>
        <w:sz w:val="18"/>
        <w:szCs w:val="18"/>
      </w:rPr>
    </w:pPr>
  </w:p>
  <w:p w:rsidR="007C06D9" w:rsidRDefault="00D163A0" w:rsidP="00D163A0">
    <w:pPr>
      <w:pStyle w:val="Kopfzeile"/>
      <w:jc w:val="right"/>
      <w:rPr>
        <w:rFonts w:ascii="HelveticaNeueLT Com 45 Lt" w:hAnsi="HelveticaNeueLT Com 45 Lt"/>
        <w:sz w:val="18"/>
        <w:szCs w:val="18"/>
      </w:rPr>
    </w:pPr>
    <w:r>
      <w:rPr>
        <w:rFonts w:ascii="HelveticaNeueLT Com 45 Lt" w:hAnsi="HelveticaNeueLT Com 45 Lt"/>
        <w:noProof/>
        <w:sz w:val="18"/>
        <w:szCs w:val="18"/>
      </w:rPr>
      <w:drawing>
        <wp:inline distT="0" distB="0" distL="0" distR="0">
          <wp:extent cx="2289048" cy="576072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K_Briefbogen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9048" cy="576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163A0" w:rsidRDefault="00D163A0" w:rsidP="00D163A0">
    <w:pPr>
      <w:pStyle w:val="Kopfzeile"/>
      <w:jc w:val="right"/>
      <w:rPr>
        <w:rFonts w:ascii="HelveticaNeueLT Com 45 Lt" w:hAnsi="HelveticaNeueLT Com 45 Lt"/>
        <w:sz w:val="18"/>
        <w:szCs w:val="18"/>
      </w:rPr>
    </w:pPr>
  </w:p>
  <w:p w:rsidR="00D163A0" w:rsidRPr="00511905" w:rsidRDefault="00D163A0" w:rsidP="00D163A0">
    <w:pPr>
      <w:pStyle w:val="Kopfzeile"/>
      <w:jc w:val="right"/>
      <w:rPr>
        <w:rFonts w:ascii="HelveticaNeueLT Com 45 Lt" w:hAnsi="HelveticaNeueLT Com 45 Lt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5F41"/>
    <w:multiLevelType w:val="hybridMultilevel"/>
    <w:tmpl w:val="E2B61B52"/>
    <w:lvl w:ilvl="0" w:tplc="1540B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C63D8"/>
    <w:multiLevelType w:val="hybridMultilevel"/>
    <w:tmpl w:val="35345A0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9D7915"/>
    <w:multiLevelType w:val="hybridMultilevel"/>
    <w:tmpl w:val="99A24B5C"/>
    <w:lvl w:ilvl="0" w:tplc="1540B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533D82"/>
    <w:multiLevelType w:val="hybridMultilevel"/>
    <w:tmpl w:val="E9FE4C60"/>
    <w:lvl w:ilvl="0" w:tplc="31200120">
      <w:start w:val="1"/>
      <w:numFmt w:val="upperRoman"/>
      <w:lvlText w:val="%1."/>
      <w:lvlJc w:val="righ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22B"/>
    <w:rsid w:val="00000991"/>
    <w:rsid w:val="00002A8C"/>
    <w:rsid w:val="00004450"/>
    <w:rsid w:val="000171E7"/>
    <w:rsid w:val="000277A9"/>
    <w:rsid w:val="0003012A"/>
    <w:rsid w:val="000364F0"/>
    <w:rsid w:val="00036DC6"/>
    <w:rsid w:val="00040F4C"/>
    <w:rsid w:val="0004302A"/>
    <w:rsid w:val="0004462C"/>
    <w:rsid w:val="00047431"/>
    <w:rsid w:val="00047BD9"/>
    <w:rsid w:val="00050012"/>
    <w:rsid w:val="000510B9"/>
    <w:rsid w:val="00052305"/>
    <w:rsid w:val="00056CEF"/>
    <w:rsid w:val="000638D6"/>
    <w:rsid w:val="00067404"/>
    <w:rsid w:val="00072473"/>
    <w:rsid w:val="000A7A93"/>
    <w:rsid w:val="000B5900"/>
    <w:rsid w:val="000C5729"/>
    <w:rsid w:val="000C6186"/>
    <w:rsid w:val="000D63D9"/>
    <w:rsid w:val="000E54B9"/>
    <w:rsid w:val="00104EDD"/>
    <w:rsid w:val="00105FD9"/>
    <w:rsid w:val="001253CD"/>
    <w:rsid w:val="00125BF2"/>
    <w:rsid w:val="00134965"/>
    <w:rsid w:val="00143A86"/>
    <w:rsid w:val="00144B20"/>
    <w:rsid w:val="001452EF"/>
    <w:rsid w:val="001459D8"/>
    <w:rsid w:val="00160AD7"/>
    <w:rsid w:val="001641F8"/>
    <w:rsid w:val="0017414B"/>
    <w:rsid w:val="001801C3"/>
    <w:rsid w:val="00180C88"/>
    <w:rsid w:val="0018322B"/>
    <w:rsid w:val="001A2018"/>
    <w:rsid w:val="001C5940"/>
    <w:rsid w:val="001C66AD"/>
    <w:rsid w:val="001D014C"/>
    <w:rsid w:val="001F6501"/>
    <w:rsid w:val="002202A8"/>
    <w:rsid w:val="002211E8"/>
    <w:rsid w:val="00223729"/>
    <w:rsid w:val="002252BF"/>
    <w:rsid w:val="0022541D"/>
    <w:rsid w:val="002347A7"/>
    <w:rsid w:val="00242A52"/>
    <w:rsid w:val="002472E9"/>
    <w:rsid w:val="00262916"/>
    <w:rsid w:val="00265B3E"/>
    <w:rsid w:val="00271043"/>
    <w:rsid w:val="00271F8C"/>
    <w:rsid w:val="00272CD1"/>
    <w:rsid w:val="002745EE"/>
    <w:rsid w:val="00276CA0"/>
    <w:rsid w:val="00282FE6"/>
    <w:rsid w:val="00286F6F"/>
    <w:rsid w:val="002A704D"/>
    <w:rsid w:val="002B3CF9"/>
    <w:rsid w:val="002D5A15"/>
    <w:rsid w:val="002E317A"/>
    <w:rsid w:val="002E3DD3"/>
    <w:rsid w:val="002E60C5"/>
    <w:rsid w:val="002F6325"/>
    <w:rsid w:val="00306117"/>
    <w:rsid w:val="00315166"/>
    <w:rsid w:val="003166E6"/>
    <w:rsid w:val="00316A80"/>
    <w:rsid w:val="00322380"/>
    <w:rsid w:val="003340BE"/>
    <w:rsid w:val="00335046"/>
    <w:rsid w:val="00342E85"/>
    <w:rsid w:val="00344CCA"/>
    <w:rsid w:val="00356153"/>
    <w:rsid w:val="00360C81"/>
    <w:rsid w:val="00365269"/>
    <w:rsid w:val="003730F5"/>
    <w:rsid w:val="003762CA"/>
    <w:rsid w:val="0038047E"/>
    <w:rsid w:val="00386FB7"/>
    <w:rsid w:val="00395388"/>
    <w:rsid w:val="0039736F"/>
    <w:rsid w:val="003A239C"/>
    <w:rsid w:val="003B0604"/>
    <w:rsid w:val="003B2DE2"/>
    <w:rsid w:val="003F0D6B"/>
    <w:rsid w:val="003F4165"/>
    <w:rsid w:val="004007CC"/>
    <w:rsid w:val="00412D73"/>
    <w:rsid w:val="00417F6F"/>
    <w:rsid w:val="00421768"/>
    <w:rsid w:val="00427F7E"/>
    <w:rsid w:val="00451433"/>
    <w:rsid w:val="004614C1"/>
    <w:rsid w:val="0046748A"/>
    <w:rsid w:val="004732F5"/>
    <w:rsid w:val="004805DB"/>
    <w:rsid w:val="004905FA"/>
    <w:rsid w:val="0049069F"/>
    <w:rsid w:val="004A1623"/>
    <w:rsid w:val="004A3BB6"/>
    <w:rsid w:val="004D5381"/>
    <w:rsid w:val="005106EA"/>
    <w:rsid w:val="00511905"/>
    <w:rsid w:val="00521F6C"/>
    <w:rsid w:val="00553E1B"/>
    <w:rsid w:val="005635AB"/>
    <w:rsid w:val="00591AE2"/>
    <w:rsid w:val="00593894"/>
    <w:rsid w:val="005A0E3A"/>
    <w:rsid w:val="005A1C75"/>
    <w:rsid w:val="005D03FE"/>
    <w:rsid w:val="005D0D0E"/>
    <w:rsid w:val="005E0B09"/>
    <w:rsid w:val="005F0EE5"/>
    <w:rsid w:val="005F30A4"/>
    <w:rsid w:val="00601815"/>
    <w:rsid w:val="00624888"/>
    <w:rsid w:val="006251C7"/>
    <w:rsid w:val="00626B3B"/>
    <w:rsid w:val="00634166"/>
    <w:rsid w:val="00635075"/>
    <w:rsid w:val="0065156B"/>
    <w:rsid w:val="00655B63"/>
    <w:rsid w:val="00671BD7"/>
    <w:rsid w:val="006751AD"/>
    <w:rsid w:val="00681134"/>
    <w:rsid w:val="00682E5E"/>
    <w:rsid w:val="006A2C09"/>
    <w:rsid w:val="006C4717"/>
    <w:rsid w:val="006E3AD3"/>
    <w:rsid w:val="006F0189"/>
    <w:rsid w:val="006F3D18"/>
    <w:rsid w:val="006F4B41"/>
    <w:rsid w:val="0074767C"/>
    <w:rsid w:val="007556F3"/>
    <w:rsid w:val="00755855"/>
    <w:rsid w:val="007559C5"/>
    <w:rsid w:val="00767497"/>
    <w:rsid w:val="00783878"/>
    <w:rsid w:val="00794CBA"/>
    <w:rsid w:val="00796076"/>
    <w:rsid w:val="007B646C"/>
    <w:rsid w:val="007B6D2A"/>
    <w:rsid w:val="007C06D9"/>
    <w:rsid w:val="007C558C"/>
    <w:rsid w:val="007C723C"/>
    <w:rsid w:val="007F0604"/>
    <w:rsid w:val="007F4A15"/>
    <w:rsid w:val="00803CDE"/>
    <w:rsid w:val="00804F34"/>
    <w:rsid w:val="008053F5"/>
    <w:rsid w:val="00807256"/>
    <w:rsid w:val="00835445"/>
    <w:rsid w:val="008356CA"/>
    <w:rsid w:val="00841ABC"/>
    <w:rsid w:val="008578A8"/>
    <w:rsid w:val="008600E0"/>
    <w:rsid w:val="00863A6F"/>
    <w:rsid w:val="00874D69"/>
    <w:rsid w:val="0088600F"/>
    <w:rsid w:val="008A2D94"/>
    <w:rsid w:val="008A483F"/>
    <w:rsid w:val="008B172E"/>
    <w:rsid w:val="008B1D85"/>
    <w:rsid w:val="008B6711"/>
    <w:rsid w:val="008C1E07"/>
    <w:rsid w:val="008C5277"/>
    <w:rsid w:val="008D0447"/>
    <w:rsid w:val="008D24BC"/>
    <w:rsid w:val="008D447A"/>
    <w:rsid w:val="008F4194"/>
    <w:rsid w:val="008F4F6A"/>
    <w:rsid w:val="00900437"/>
    <w:rsid w:val="009151F5"/>
    <w:rsid w:val="0091746E"/>
    <w:rsid w:val="00933FB7"/>
    <w:rsid w:val="009441AF"/>
    <w:rsid w:val="00951665"/>
    <w:rsid w:val="00951883"/>
    <w:rsid w:val="00952997"/>
    <w:rsid w:val="0095784B"/>
    <w:rsid w:val="00970576"/>
    <w:rsid w:val="00970A34"/>
    <w:rsid w:val="00970AC1"/>
    <w:rsid w:val="00976552"/>
    <w:rsid w:val="00984546"/>
    <w:rsid w:val="009949B2"/>
    <w:rsid w:val="00994BDA"/>
    <w:rsid w:val="009A19D7"/>
    <w:rsid w:val="009B03EA"/>
    <w:rsid w:val="009B059B"/>
    <w:rsid w:val="009B4FC0"/>
    <w:rsid w:val="009B5301"/>
    <w:rsid w:val="009C16BA"/>
    <w:rsid w:val="009E2321"/>
    <w:rsid w:val="00A06368"/>
    <w:rsid w:val="00A23253"/>
    <w:rsid w:val="00A34DF0"/>
    <w:rsid w:val="00A36D8D"/>
    <w:rsid w:val="00A45CAC"/>
    <w:rsid w:val="00A460E0"/>
    <w:rsid w:val="00A51F32"/>
    <w:rsid w:val="00A530FC"/>
    <w:rsid w:val="00A815E5"/>
    <w:rsid w:val="00A9058B"/>
    <w:rsid w:val="00A9677E"/>
    <w:rsid w:val="00AA4DAA"/>
    <w:rsid w:val="00AC0E94"/>
    <w:rsid w:val="00AF0152"/>
    <w:rsid w:val="00B019A2"/>
    <w:rsid w:val="00B12324"/>
    <w:rsid w:val="00B12398"/>
    <w:rsid w:val="00B15798"/>
    <w:rsid w:val="00B26D93"/>
    <w:rsid w:val="00B31522"/>
    <w:rsid w:val="00B3243B"/>
    <w:rsid w:val="00B40636"/>
    <w:rsid w:val="00B4339A"/>
    <w:rsid w:val="00B47B8E"/>
    <w:rsid w:val="00B53795"/>
    <w:rsid w:val="00B60E2B"/>
    <w:rsid w:val="00B6405F"/>
    <w:rsid w:val="00B66079"/>
    <w:rsid w:val="00B66DCC"/>
    <w:rsid w:val="00B84263"/>
    <w:rsid w:val="00B85AA4"/>
    <w:rsid w:val="00B92CB1"/>
    <w:rsid w:val="00B938C1"/>
    <w:rsid w:val="00BA5CDE"/>
    <w:rsid w:val="00BC4F8F"/>
    <w:rsid w:val="00BD049A"/>
    <w:rsid w:val="00BD741C"/>
    <w:rsid w:val="00BE13A8"/>
    <w:rsid w:val="00BF7803"/>
    <w:rsid w:val="00C011F9"/>
    <w:rsid w:val="00C01BB2"/>
    <w:rsid w:val="00C0458B"/>
    <w:rsid w:val="00C323E3"/>
    <w:rsid w:val="00C33ECB"/>
    <w:rsid w:val="00C5242A"/>
    <w:rsid w:val="00C61C29"/>
    <w:rsid w:val="00C62E40"/>
    <w:rsid w:val="00C765DC"/>
    <w:rsid w:val="00C77D6A"/>
    <w:rsid w:val="00C8061B"/>
    <w:rsid w:val="00C823CD"/>
    <w:rsid w:val="00C84B68"/>
    <w:rsid w:val="00C96C1F"/>
    <w:rsid w:val="00CA0B61"/>
    <w:rsid w:val="00CA6307"/>
    <w:rsid w:val="00CB0DB9"/>
    <w:rsid w:val="00CB1925"/>
    <w:rsid w:val="00CC4F0E"/>
    <w:rsid w:val="00D005F1"/>
    <w:rsid w:val="00D0436F"/>
    <w:rsid w:val="00D04E79"/>
    <w:rsid w:val="00D05010"/>
    <w:rsid w:val="00D1275E"/>
    <w:rsid w:val="00D163A0"/>
    <w:rsid w:val="00D17B70"/>
    <w:rsid w:val="00D23D43"/>
    <w:rsid w:val="00D3360C"/>
    <w:rsid w:val="00D43E72"/>
    <w:rsid w:val="00D44A68"/>
    <w:rsid w:val="00D56CC8"/>
    <w:rsid w:val="00D619EA"/>
    <w:rsid w:val="00D67ED6"/>
    <w:rsid w:val="00D77008"/>
    <w:rsid w:val="00D86026"/>
    <w:rsid w:val="00D9281B"/>
    <w:rsid w:val="00DA0828"/>
    <w:rsid w:val="00DA29D6"/>
    <w:rsid w:val="00DA596C"/>
    <w:rsid w:val="00DA6B3C"/>
    <w:rsid w:val="00DC2766"/>
    <w:rsid w:val="00DC4084"/>
    <w:rsid w:val="00DD5183"/>
    <w:rsid w:val="00DD6235"/>
    <w:rsid w:val="00DE2878"/>
    <w:rsid w:val="00DE7DEC"/>
    <w:rsid w:val="00DF073F"/>
    <w:rsid w:val="00DF43C3"/>
    <w:rsid w:val="00E01CDC"/>
    <w:rsid w:val="00E10671"/>
    <w:rsid w:val="00E22B87"/>
    <w:rsid w:val="00E33C55"/>
    <w:rsid w:val="00E411F3"/>
    <w:rsid w:val="00E57FBD"/>
    <w:rsid w:val="00E60A58"/>
    <w:rsid w:val="00E61185"/>
    <w:rsid w:val="00E63EB8"/>
    <w:rsid w:val="00E723D4"/>
    <w:rsid w:val="00E856D3"/>
    <w:rsid w:val="00EA0FA1"/>
    <w:rsid w:val="00EB42C4"/>
    <w:rsid w:val="00EC12CC"/>
    <w:rsid w:val="00EC1B27"/>
    <w:rsid w:val="00EE54BE"/>
    <w:rsid w:val="00EF1B80"/>
    <w:rsid w:val="00F02729"/>
    <w:rsid w:val="00F16B21"/>
    <w:rsid w:val="00F26193"/>
    <w:rsid w:val="00F26257"/>
    <w:rsid w:val="00F2755A"/>
    <w:rsid w:val="00F325C2"/>
    <w:rsid w:val="00F444FD"/>
    <w:rsid w:val="00F4688B"/>
    <w:rsid w:val="00F50084"/>
    <w:rsid w:val="00F5195F"/>
    <w:rsid w:val="00F51CFA"/>
    <w:rsid w:val="00F60BBC"/>
    <w:rsid w:val="00F71203"/>
    <w:rsid w:val="00F80173"/>
    <w:rsid w:val="00F80791"/>
    <w:rsid w:val="00F82874"/>
    <w:rsid w:val="00FA18D5"/>
    <w:rsid w:val="00FB49C6"/>
    <w:rsid w:val="00FD4C99"/>
    <w:rsid w:val="00FD7681"/>
    <w:rsid w:val="00FE016C"/>
    <w:rsid w:val="00FF0DD3"/>
    <w:rsid w:val="00FF4D59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0ABF44"/>
  <w15:docId w15:val="{EE05BED6-2CF7-46F8-BB03-BD4503B3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45CAC"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593894"/>
    <w:pPr>
      <w:keepNext/>
      <w:keepLines/>
      <w:spacing w:after="120"/>
      <w:outlineLvl w:val="0"/>
    </w:pPr>
    <w:rPr>
      <w:rFonts w:eastAsiaTheme="majorEastAsia" w:cstheme="majorBidi"/>
      <w:b/>
      <w:sz w:val="24"/>
      <w:szCs w:val="32"/>
    </w:rPr>
  </w:style>
  <w:style w:type="paragraph" w:styleId="berschrift4">
    <w:name w:val="heading 4"/>
    <w:basedOn w:val="Standard"/>
    <w:next w:val="Standard"/>
    <w:qFormat/>
    <w:rsid w:val="00841ABC"/>
    <w:pPr>
      <w:keepNext/>
      <w:jc w:val="both"/>
      <w:outlineLvl w:val="3"/>
    </w:pPr>
    <w:rPr>
      <w:b/>
      <w:i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A45CA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A45CAC"/>
    <w:pPr>
      <w:tabs>
        <w:tab w:val="center" w:pos="4536"/>
        <w:tab w:val="right" w:pos="9072"/>
      </w:tabs>
    </w:pPr>
  </w:style>
  <w:style w:type="paragraph" w:customStyle="1" w:styleId="Text">
    <w:name w:val="Text"/>
    <w:rsid w:val="002202A8"/>
    <w:rPr>
      <w:rFonts w:ascii="Arial" w:hAnsi="Arial" w:cs="Arial"/>
      <w:snapToGrid w:val="0"/>
      <w:color w:val="000000"/>
      <w:sz w:val="22"/>
      <w:szCs w:val="22"/>
    </w:rPr>
  </w:style>
  <w:style w:type="paragraph" w:styleId="Sprechblasentext">
    <w:name w:val="Balloon Text"/>
    <w:basedOn w:val="Standard"/>
    <w:semiHidden/>
    <w:rsid w:val="002202A8"/>
    <w:rPr>
      <w:rFonts w:ascii="Tahoma" w:hAnsi="Tahoma" w:cs="Tahoma"/>
      <w:sz w:val="16"/>
      <w:szCs w:val="16"/>
    </w:rPr>
  </w:style>
  <w:style w:type="character" w:styleId="Hyperlink">
    <w:name w:val="Hyperlink"/>
    <w:rsid w:val="003B2DE2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360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link w:val="Kopfzeile"/>
    <w:uiPriority w:val="99"/>
    <w:rsid w:val="00D05010"/>
    <w:rPr>
      <w:rFonts w:ascii="Arial" w:hAnsi="Arial"/>
      <w:sz w:val="22"/>
    </w:rPr>
  </w:style>
  <w:style w:type="character" w:customStyle="1" w:styleId="FuzeileZchn">
    <w:name w:val="Fußzeile Zchn"/>
    <w:link w:val="Fuzeile"/>
    <w:uiPriority w:val="99"/>
    <w:rsid w:val="00125BF2"/>
    <w:rPr>
      <w:rFonts w:ascii="Arial" w:hAnsi="Arial"/>
      <w:sz w:val="22"/>
    </w:rPr>
  </w:style>
  <w:style w:type="table" w:styleId="Tabellenraster">
    <w:name w:val="Table Grid"/>
    <w:basedOn w:val="NormaleTabelle"/>
    <w:rsid w:val="00050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163A0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593894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VERWALTUNG\VORLAGEN\Sonstige_Vorlagen\Datenblatt_private_Ordnungsma&#223;nahm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23E85C-6411-4200-99A6-2A2294CCA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Datenblatt_private_Ordnungsmaßnahme</Template>
  <TotalTime>0</TotalTime>
  <Pages>2</Pages>
  <Words>195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Vorgehensweise bei Sanierungsanträgen</vt:lpstr>
    </vt:vector>
  </TitlesOfParts>
  <Company>Rüdiger Kunst - KommunalKonzept GmbH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Vorgehensweise bei Sanierungsanträgen</dc:title>
  <dc:creator>F.Ballstaedt@kommunalkonzept.de</dc:creator>
  <cp:lastModifiedBy>F.Ballstaedt@kommunale-stadterneuerung.de</cp:lastModifiedBy>
  <cp:revision>1</cp:revision>
  <cp:lastPrinted>2018-02-27T12:46:00Z</cp:lastPrinted>
  <dcterms:created xsi:type="dcterms:W3CDTF">2024-01-24T09:51:00Z</dcterms:created>
  <dcterms:modified xsi:type="dcterms:W3CDTF">2024-01-24T09:52:00Z</dcterms:modified>
</cp:coreProperties>
</file>